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6B34A1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6B34A1" w:rsidTr="00C3147E">
              <w:trPr>
                <w:cantSplit/>
                <w:trHeight w:hRule="exact" w:val="4950"/>
              </w:trPr>
              <w:tc>
                <w:tcPr>
                  <w:tcW w:w="7200" w:type="dxa"/>
                </w:tcPr>
                <w:p w:rsidR="006B34A1" w:rsidRDefault="00F66503">
                  <w:bookmarkStart w:id="0" w:name="_GoBack"/>
                  <w:bookmarkEnd w:id="0"/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EE4FBED" wp14:editId="5DA90399">
                        <wp:extent cx="8604504" cy="5742432"/>
                        <wp:effectExtent l="0" t="0" r="0" b="0"/>
                        <wp:docPr id="9" name="Picture 9" descr="http://cdn3.sportngin.com/attachments/photo/2337/9906/game_10_Tier_II_14_U_Colorado_Select_vs_Alaska_All_Stars__MG_0304_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cdn3.sportngin.com/attachments/photo/2337/9906/game_10_Tier_II_14_U_Colorado_Select_vs_Alaska_All_Stars__MG_0304_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81" r="-248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04504" cy="5742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B34A1" w:rsidTr="00C3147E">
              <w:trPr>
                <w:trHeight w:hRule="exact" w:val="8361"/>
              </w:trPr>
              <w:tc>
                <w:tcPr>
                  <w:tcW w:w="7200" w:type="dxa"/>
                </w:tcPr>
                <w:p w:rsidR="006B34A1" w:rsidRDefault="00DF3DC5">
                  <w:pPr>
                    <w:pStyle w:val="Subtitle"/>
                  </w:pPr>
                  <w:r>
                    <w:t>April 2, 2014</w:t>
                  </w:r>
                </w:p>
                <w:p w:rsidR="006B34A1" w:rsidRDefault="006A4ADD">
                  <w:pPr>
                    <w:pStyle w:val="Title"/>
                  </w:pPr>
                  <w:r>
                    <w:t>USA Hockey Girls Tier II National Championships</w:t>
                  </w:r>
                  <w:r w:rsidR="00DF3DC5">
                    <w:t xml:space="preserve"> </w:t>
                  </w:r>
                </w:p>
                <w:p w:rsidR="006B34A1" w:rsidRPr="00CC7687" w:rsidRDefault="00DF3DC5">
                  <w:pPr>
                    <w:pStyle w:val="Heading1"/>
                    <w:rPr>
                      <w:sz w:val="40"/>
                      <w:szCs w:val="40"/>
                    </w:rPr>
                  </w:pPr>
                  <w:r w:rsidRPr="00CC7687">
                    <w:rPr>
                      <w:sz w:val="40"/>
                      <w:szCs w:val="40"/>
                    </w:rPr>
                    <w:t>Welcome Party</w:t>
                  </w:r>
                </w:p>
                <w:p w:rsidR="006B34A1" w:rsidRDefault="00CC7687" w:rsidP="00DF3DC5">
                  <w:r>
                    <w:t xml:space="preserve">Players and families come join us at </w:t>
                  </w:r>
                  <w:r w:rsidR="00DF3DC5">
                    <w:t xml:space="preserve">the </w:t>
                  </w:r>
                  <w:r>
                    <w:t xml:space="preserve">Girls Nationals </w:t>
                  </w:r>
                  <w:r w:rsidR="00DF3DC5">
                    <w:t>Welcome P</w:t>
                  </w:r>
                  <w:r w:rsidR="00AD678F">
                    <w:t>arty hosted by Amherst Hockey</w:t>
                  </w:r>
                  <w:r w:rsidR="00DF3DC5">
                    <w:t>.  There will be food, music</w:t>
                  </w:r>
                  <w:r>
                    <w:t>/DJ</w:t>
                  </w:r>
                  <w:r w:rsidR="00DF3DC5">
                    <w:t xml:space="preserve">, </w:t>
                  </w:r>
                  <w:r>
                    <w:t xml:space="preserve">dancing, </w:t>
                  </w:r>
                  <w:r w:rsidR="00DF3DC5">
                    <w:t>contests</w:t>
                  </w:r>
                  <w:r>
                    <w:t>/prizes and lots of fun</w:t>
                  </w:r>
                  <w:r w:rsidR="00DF3DC5">
                    <w:t xml:space="preserve">.  </w:t>
                  </w:r>
                  <w:r>
                    <w:t>Players are free, adults are $</w:t>
                  </w:r>
                  <w:r w:rsidR="006A4ADD">
                    <w:t>10.00, seniors and children under 12 are $7.00</w:t>
                  </w:r>
                  <w:r w:rsidR="00AD678F">
                    <w:t xml:space="preserve">.  The </w:t>
                  </w:r>
                  <w:r>
                    <w:t>Part</w:t>
                  </w:r>
                  <w:r w:rsidR="00AD678F">
                    <w:t>y will be located under the</w:t>
                  </w:r>
                  <w:r>
                    <w:t xml:space="preserve"> tent in the back of the facility.</w:t>
                  </w:r>
                  <w:r w:rsidR="00C3147E">
                    <w:t xml:space="preserve">  </w:t>
                  </w:r>
                  <w:r w:rsidR="001315A0">
                    <w:t xml:space="preserve">Please see your scheduled times located on the side panel for each age group.  </w:t>
                  </w:r>
                  <w:r w:rsidR="00C3147E">
                    <w:t xml:space="preserve">Team Contests to include:  Team T-Shirt and Overall Team Theme contests for each level (see </w:t>
                  </w:r>
                  <w:r w:rsidR="00132DF5">
                    <w:t xml:space="preserve">attached </w:t>
                  </w:r>
                  <w:r w:rsidR="00C3147E">
                    <w:t xml:space="preserve">contest rules for additional info). </w:t>
                  </w:r>
                </w:p>
                <w:p w:rsidR="00DF3DC5" w:rsidRDefault="00DF3DC5" w:rsidP="00DF3DC5"/>
              </w:tc>
            </w:tr>
            <w:tr w:rsidR="006B34A1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6B34A1" w:rsidRDefault="00C73E3E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14400" cy="9144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C Logo_2014_Girls Tier II_Amherst_C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1714A">
                    <w:rPr>
                      <w:noProof/>
                      <w:lang w:eastAsia="en-US"/>
                    </w:rPr>
                    <w:drawing>
                      <wp:inline distT="0" distB="0" distL="0" distR="0" wp14:anchorId="6C502348" wp14:editId="2F1F8601">
                        <wp:extent cx="1144270" cy="779780"/>
                        <wp:effectExtent l="0" t="0" r="0" b="1270"/>
                        <wp:docPr id="5" name="Picture 5" descr="Amherst Youth Hockey, Hock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mherst Youth Hockey, Hock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270" cy="779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1714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1714A" w:rsidRDefault="00A1714A">
                  <w:pPr>
                    <w:rPr>
                      <w:noProof/>
                      <w:lang w:eastAsia="en-US"/>
                    </w:rPr>
                  </w:pPr>
                </w:p>
              </w:tc>
            </w:tr>
          </w:tbl>
          <w:p w:rsidR="006B34A1" w:rsidRDefault="006B34A1"/>
        </w:tc>
        <w:tc>
          <w:tcPr>
            <w:tcW w:w="144" w:type="dxa"/>
          </w:tcPr>
          <w:p w:rsidR="006B34A1" w:rsidRDefault="006B34A1"/>
        </w:tc>
        <w:tc>
          <w:tcPr>
            <w:tcW w:w="3456" w:type="dxa"/>
          </w:tcPr>
          <w:tbl>
            <w:tblPr>
              <w:tblW w:w="3636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636"/>
            </w:tblGrid>
            <w:tr w:rsidR="006B34A1" w:rsidTr="001315A0">
              <w:trPr>
                <w:trHeight w:hRule="exact" w:val="11160"/>
              </w:trPr>
              <w:tc>
                <w:tcPr>
                  <w:tcW w:w="3636" w:type="dxa"/>
                  <w:shd w:val="clear" w:color="auto" w:fill="27A8DF" w:themeFill="accent2"/>
                  <w:vAlign w:val="center"/>
                </w:tcPr>
                <w:p w:rsidR="006B34A1" w:rsidRPr="001315A0" w:rsidRDefault="006A4ADD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1315A0">
                    <w:rPr>
                      <w:sz w:val="28"/>
                      <w:szCs w:val="28"/>
                    </w:rPr>
                    <w:t>USA Hockey’s Girls Tier II National</w:t>
                  </w:r>
                  <w:r w:rsidR="00DF3DC5" w:rsidRPr="001315A0">
                    <w:rPr>
                      <w:sz w:val="28"/>
                      <w:szCs w:val="28"/>
                    </w:rPr>
                    <w:t xml:space="preserve"> </w:t>
                  </w:r>
                  <w:r w:rsidRPr="001315A0">
                    <w:rPr>
                      <w:sz w:val="28"/>
                      <w:szCs w:val="28"/>
                    </w:rPr>
                    <w:t xml:space="preserve">Championship </w:t>
                  </w:r>
                  <w:r w:rsidR="00DF3DC5" w:rsidRPr="001315A0">
                    <w:rPr>
                      <w:sz w:val="28"/>
                      <w:szCs w:val="28"/>
                    </w:rPr>
                    <w:t>Welcome Party</w:t>
                  </w:r>
                </w:p>
                <w:p w:rsidR="006B34A1" w:rsidRDefault="006B34A1">
                  <w:pPr>
                    <w:pStyle w:val="Line"/>
                  </w:pPr>
                </w:p>
                <w:p w:rsidR="006B34A1" w:rsidRPr="00CC7687" w:rsidRDefault="00DF3DC5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CC7687">
                    <w:rPr>
                      <w:sz w:val="28"/>
                      <w:szCs w:val="28"/>
                    </w:rPr>
                    <w:t>April 2, 201</w:t>
                  </w:r>
                  <w:r w:rsidR="00CC7687" w:rsidRPr="00CC7687">
                    <w:rPr>
                      <w:sz w:val="28"/>
                      <w:szCs w:val="28"/>
                    </w:rPr>
                    <w:t xml:space="preserve">4 @ </w:t>
                  </w:r>
                  <w:proofErr w:type="spellStart"/>
                  <w:r w:rsidR="00CC7687" w:rsidRPr="00CC7687">
                    <w:rPr>
                      <w:sz w:val="28"/>
                      <w:szCs w:val="28"/>
                    </w:rPr>
                    <w:t>Northtown</w:t>
                  </w:r>
                  <w:proofErr w:type="spellEnd"/>
                  <w:r w:rsidR="00CC7687" w:rsidRPr="00CC7687">
                    <w:rPr>
                      <w:sz w:val="28"/>
                      <w:szCs w:val="28"/>
                    </w:rPr>
                    <w:t xml:space="preserve"> Center of Amherst, in the back lot under the tent</w:t>
                  </w:r>
                </w:p>
                <w:p w:rsidR="00DF3DC5" w:rsidRPr="00CC7687" w:rsidRDefault="00DF3DC5" w:rsidP="00DF3DC5">
                  <w:pPr>
                    <w:pStyle w:val="Line"/>
                    <w:rPr>
                      <w:sz w:val="28"/>
                      <w:szCs w:val="28"/>
                    </w:rPr>
                  </w:pPr>
                </w:p>
                <w:p w:rsidR="006B34A1" w:rsidRPr="00CC7687" w:rsidRDefault="00CC7687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CC7687">
                    <w:rPr>
                      <w:sz w:val="28"/>
                      <w:szCs w:val="28"/>
                    </w:rPr>
                    <w:t>There will be food, music/DJ</w:t>
                  </w:r>
                  <w:r>
                    <w:rPr>
                      <w:sz w:val="28"/>
                      <w:szCs w:val="28"/>
                    </w:rPr>
                    <w:t>, dancing, contests and lots of fun!!!</w:t>
                  </w:r>
                </w:p>
                <w:p w:rsidR="006B34A1" w:rsidRPr="00CC7687" w:rsidRDefault="006B34A1">
                  <w:pPr>
                    <w:pStyle w:val="Line"/>
                    <w:rPr>
                      <w:sz w:val="28"/>
                      <w:szCs w:val="28"/>
                    </w:rPr>
                  </w:pPr>
                </w:p>
                <w:p w:rsidR="006B34A1" w:rsidRPr="00CC7687" w:rsidRDefault="00A5346D">
                  <w:pPr>
                    <w:pStyle w:val="Heading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Designated Welcome Party times:  14U-4:00 PM-6:0</w:t>
                  </w:r>
                  <w:r w:rsidR="00D948AC">
                    <w:rPr>
                      <w:sz w:val="28"/>
                      <w:szCs w:val="28"/>
                    </w:rPr>
                    <w:t>0 PM, 16U 5:00 PM -7:00PM &amp; 19U- 6:00 PM-8:00PM</w:t>
                  </w:r>
                </w:p>
                <w:p w:rsidR="002E51A7" w:rsidRPr="00CC7687" w:rsidRDefault="002E51A7" w:rsidP="002E51A7">
                  <w:pPr>
                    <w:pStyle w:val="Line"/>
                    <w:rPr>
                      <w:sz w:val="28"/>
                      <w:szCs w:val="28"/>
                    </w:rPr>
                  </w:pPr>
                </w:p>
                <w:p w:rsidR="006B34A1" w:rsidRDefault="00AD678F" w:rsidP="00DF3DC5">
                  <w:pPr>
                    <w:pStyle w:val="Heading2"/>
                  </w:pPr>
                  <w:r>
                    <w:rPr>
                      <w:sz w:val="28"/>
                      <w:szCs w:val="28"/>
                    </w:rPr>
                    <w:t xml:space="preserve">Players free, Adults-$10.00, </w:t>
                  </w:r>
                  <w:proofErr w:type="gramStart"/>
                  <w:r>
                    <w:rPr>
                      <w:sz w:val="28"/>
                      <w:szCs w:val="28"/>
                    </w:rPr>
                    <w:t>Seni</w:t>
                  </w:r>
                  <w:r w:rsidR="00A5346D">
                    <w:rPr>
                      <w:sz w:val="28"/>
                      <w:szCs w:val="28"/>
                    </w:rPr>
                    <w:t>ors</w:t>
                  </w:r>
                  <w:proofErr w:type="gramEnd"/>
                  <w:r w:rsidR="00A5346D">
                    <w:rPr>
                      <w:sz w:val="28"/>
                      <w:szCs w:val="28"/>
                    </w:rPr>
                    <w:t xml:space="preserve"> and Kids under 12-$7.00</w:t>
                  </w:r>
                </w:p>
              </w:tc>
            </w:tr>
            <w:tr w:rsidR="006B34A1" w:rsidTr="001315A0">
              <w:trPr>
                <w:trHeight w:hRule="exact" w:val="144"/>
              </w:trPr>
              <w:tc>
                <w:tcPr>
                  <w:tcW w:w="3636" w:type="dxa"/>
                </w:tcPr>
                <w:p w:rsidR="006B34A1" w:rsidRDefault="006B34A1"/>
              </w:tc>
            </w:tr>
            <w:tr w:rsidR="006B34A1" w:rsidTr="001315A0">
              <w:trPr>
                <w:trHeight w:hRule="exact" w:val="3456"/>
              </w:trPr>
              <w:tc>
                <w:tcPr>
                  <w:tcW w:w="3636" w:type="dxa"/>
                  <w:shd w:val="clear" w:color="auto" w:fill="00A59B" w:themeFill="accent1"/>
                  <w:vAlign w:val="center"/>
                </w:tcPr>
                <w:p w:rsidR="006B34A1" w:rsidRPr="001315A0" w:rsidRDefault="00DF3DC5">
                  <w:pPr>
                    <w:pStyle w:val="Heading3"/>
                    <w:rPr>
                      <w:sz w:val="24"/>
                      <w:szCs w:val="24"/>
                    </w:rPr>
                  </w:pPr>
                  <w:r w:rsidRPr="001315A0">
                    <w:rPr>
                      <w:sz w:val="24"/>
                      <w:szCs w:val="24"/>
                    </w:rPr>
                    <w:t>Northtown Center of Amherst</w:t>
                  </w:r>
                </w:p>
                <w:p w:rsidR="006B34A1" w:rsidRPr="001315A0" w:rsidRDefault="00DB34D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181245F80FF54081A503A068E88563E4"/>
                      </w:placeholder>
                      <w:text w:multiLine="1"/>
                    </w:sdtPr>
                    <w:sdtEndPr/>
                    <w:sdtContent>
                      <w:r w:rsidR="00DF3DC5" w:rsidRPr="001315A0">
                        <w:t>1615 Amherst Manor Drive Williamsville, NY 14221 716-631-7555</w:t>
                      </w:r>
                    </w:sdtContent>
                  </w:sdt>
                </w:p>
                <w:p w:rsidR="006B34A1" w:rsidRDefault="002E51A7" w:rsidP="00DF3DC5">
                  <w:pPr>
                    <w:pStyle w:val="Date"/>
                  </w:pPr>
                  <w:r w:rsidRPr="001315A0">
                    <w:t>April 2, 2014 4</w:t>
                  </w:r>
                  <w:r w:rsidR="00DF3DC5" w:rsidRPr="001315A0">
                    <w:t>:00 PM – 8:00</w:t>
                  </w:r>
                  <w:r w:rsidR="00DF3DC5">
                    <w:t xml:space="preserve"> PM</w:t>
                  </w:r>
                </w:p>
              </w:tc>
            </w:tr>
          </w:tbl>
          <w:p w:rsidR="006B34A1" w:rsidRDefault="006B34A1"/>
        </w:tc>
      </w:tr>
    </w:tbl>
    <w:p w:rsidR="006B34A1" w:rsidRDefault="006B34A1">
      <w:pPr>
        <w:pStyle w:val="NoSpacing"/>
      </w:pPr>
    </w:p>
    <w:p w:rsidR="00983941" w:rsidRPr="0038600F" w:rsidRDefault="00983941" w:rsidP="00983941">
      <w:pPr>
        <w:spacing w:before="75" w:after="100" w:afterAutospacing="1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</w:rPr>
      </w:pPr>
      <w:r w:rsidRPr="0038600F">
        <w:rPr>
          <w:rFonts w:ascii="Arial" w:eastAsia="Times New Roman" w:hAnsi="Arial" w:cs="Arial"/>
          <w:color w:val="000000"/>
          <w:sz w:val="36"/>
          <w:szCs w:val="36"/>
        </w:rPr>
        <w:t>2014 Tier II Girls Nationals Team Tee Shirt Contest Rules</w:t>
      </w:r>
    </w:p>
    <w:p w:rsidR="00983941" w:rsidRDefault="00983941" w:rsidP="00983941">
      <w:pPr>
        <w:spacing w:before="7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Each Girls team will produce t-shirts representing your team organization, city or state.  The teams at each level (14U, 16U and 19U) with the top desig</w:t>
      </w:r>
      <w:r w:rsidR="00A5346D">
        <w:rPr>
          <w:rFonts w:ascii="Arial" w:eastAsia="Times New Roman" w:hAnsi="Arial" w:cs="Arial"/>
          <w:color w:val="000000"/>
          <w:sz w:val="18"/>
          <w:szCs w:val="18"/>
        </w:rPr>
        <w:t>ns will receive a prize</w:t>
      </w:r>
      <w:r>
        <w:rPr>
          <w:rFonts w:ascii="Arial" w:eastAsia="Times New Roman" w:hAnsi="Arial" w:cs="Arial"/>
          <w:color w:val="000000"/>
          <w:sz w:val="18"/>
          <w:szCs w:val="18"/>
        </w:rPr>
        <w:t>. W</w:t>
      </w:r>
      <w:r w:rsidRPr="0038600F">
        <w:rPr>
          <w:rFonts w:ascii="Arial" w:eastAsia="Times New Roman" w:hAnsi="Arial" w:cs="Arial"/>
          <w:color w:val="000000"/>
          <w:sz w:val="18"/>
          <w:szCs w:val="18"/>
        </w:rPr>
        <w:t>inners will be cho</w:t>
      </w:r>
      <w:r w:rsidR="00A5346D">
        <w:rPr>
          <w:rFonts w:ascii="Arial" w:eastAsia="Times New Roman" w:hAnsi="Arial" w:cs="Arial"/>
          <w:color w:val="000000"/>
          <w:sz w:val="18"/>
          <w:szCs w:val="18"/>
        </w:rPr>
        <w:t>sen by our distinguished panel of judges.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:rsidR="00983941" w:rsidRPr="0038600F" w:rsidRDefault="00983941" w:rsidP="00983941">
      <w:pPr>
        <w:spacing w:before="7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To participate, each team member should wear their team t-shirt at the Welcome party.  When your team is called upon, each team will come forward and the designated team representative will explain their t-shirt design.    </w:t>
      </w:r>
    </w:p>
    <w:p w:rsidR="00983941" w:rsidRPr="0038600F" w:rsidRDefault="00983941" w:rsidP="00983941">
      <w:pPr>
        <w:spacing w:before="7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Winners will be announced before the end of the Welcome Party and all participants </w:t>
      </w:r>
      <w:r w:rsidRPr="0038600F">
        <w:rPr>
          <w:rFonts w:ascii="Arial" w:eastAsia="Times New Roman" w:hAnsi="Arial" w:cs="Arial"/>
          <w:color w:val="000000"/>
          <w:sz w:val="18"/>
          <w:szCs w:val="18"/>
        </w:rPr>
        <w:t xml:space="preserve">are 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expected to attend the Welcome Party. </w:t>
      </w:r>
    </w:p>
    <w:p w:rsidR="00983941" w:rsidRPr="0038600F" w:rsidRDefault="00983941" w:rsidP="00983941">
      <w:pPr>
        <w:spacing w:before="75" w:after="75" w:line="240" w:lineRule="auto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38600F">
        <w:rPr>
          <w:rFonts w:ascii="Arial" w:eastAsia="Times New Roman" w:hAnsi="Arial" w:cs="Arial"/>
          <w:b/>
          <w:bCs/>
          <w:color w:val="000000"/>
          <w:sz w:val="18"/>
          <w:szCs w:val="18"/>
        </w:rPr>
        <w:t>Contest Rules</w:t>
      </w:r>
    </w:p>
    <w:p w:rsidR="00983941" w:rsidRPr="0038600F" w:rsidRDefault="00983941" w:rsidP="009839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Designs must include either </w:t>
      </w:r>
      <w:r>
        <w:rPr>
          <w:rFonts w:ascii="Arial Narrow" w:eastAsia="Times New Roman" w:hAnsi="Arial Narrow" w:cs="Arial"/>
          <w:b/>
          <w:bCs/>
          <w:color w:val="0079C2"/>
          <w:sz w:val="20"/>
          <w:szCs w:val="20"/>
          <w:u w:val="single"/>
        </w:rPr>
        <w:t>your team logo or organizational logo</w:t>
      </w:r>
      <w:r w:rsidRPr="0038600F">
        <w:rPr>
          <w:rFonts w:ascii="Arial" w:eastAsia="Times New Roman" w:hAnsi="Arial" w:cs="Arial"/>
          <w:color w:val="000000"/>
          <w:sz w:val="18"/>
          <w:szCs w:val="18"/>
        </w:rPr>
        <w:t> to be eligible for awards.</w:t>
      </w:r>
    </w:p>
    <w:p w:rsidR="00983941" w:rsidRPr="0038600F" w:rsidRDefault="00983941" w:rsidP="009839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38600F">
        <w:rPr>
          <w:rFonts w:ascii="Arial" w:eastAsia="Times New Roman" w:hAnsi="Arial" w:cs="Arial"/>
          <w:color w:val="000000"/>
          <w:sz w:val="18"/>
          <w:szCs w:val="18"/>
        </w:rPr>
        <w:t xml:space="preserve">T-Shirt Contest winners will be selected prior to </w:t>
      </w:r>
      <w:r>
        <w:rPr>
          <w:rFonts w:ascii="Arial" w:eastAsia="Times New Roman" w:hAnsi="Arial" w:cs="Arial"/>
          <w:color w:val="000000"/>
          <w:sz w:val="18"/>
          <w:szCs w:val="18"/>
        </w:rPr>
        <w:t>the end of the Welcome party</w:t>
      </w:r>
      <w:r w:rsidRPr="0038600F">
        <w:rPr>
          <w:rFonts w:ascii="Arial" w:eastAsia="Times New Roman" w:hAnsi="Arial" w:cs="Arial"/>
          <w:color w:val="000000"/>
          <w:sz w:val="18"/>
          <w:szCs w:val="18"/>
        </w:rPr>
        <w:t xml:space="preserve"> by popular vote.</w:t>
      </w:r>
    </w:p>
    <w:p w:rsidR="00983941" w:rsidRPr="0038600F" w:rsidRDefault="00983941" w:rsidP="00983941">
      <w:pPr>
        <w:spacing w:before="75" w:after="75" w:line="240" w:lineRule="auto"/>
        <w:outlineLvl w:val="2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38600F">
        <w:rPr>
          <w:rFonts w:ascii="Arial" w:eastAsia="Times New Roman" w:hAnsi="Arial" w:cs="Arial"/>
          <w:b/>
          <w:bCs/>
          <w:color w:val="000000"/>
          <w:sz w:val="18"/>
          <w:szCs w:val="18"/>
        </w:rPr>
        <w:t>Contest Checklist</w:t>
      </w:r>
    </w:p>
    <w:p w:rsidR="00983941" w:rsidRPr="0038600F" w:rsidRDefault="00983941" w:rsidP="009839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38600F">
        <w:rPr>
          <w:rFonts w:ascii="Arial" w:eastAsia="Times New Roman" w:hAnsi="Arial" w:cs="Arial"/>
          <w:color w:val="000000"/>
          <w:sz w:val="18"/>
          <w:szCs w:val="18"/>
        </w:rPr>
        <w:t xml:space="preserve">Design 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a team t-shirt </w:t>
      </w:r>
    </w:p>
    <w:p w:rsidR="00983941" w:rsidRPr="0038600F" w:rsidRDefault="00983941" w:rsidP="009839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Wear</w:t>
      </w:r>
      <w:r w:rsidRPr="0038600F">
        <w:rPr>
          <w:rFonts w:ascii="Arial" w:eastAsia="Times New Roman" w:hAnsi="Arial" w:cs="Arial"/>
          <w:color w:val="000000"/>
          <w:sz w:val="18"/>
          <w:szCs w:val="18"/>
        </w:rPr>
        <w:t xml:space="preserve"> your t-shirt </w:t>
      </w:r>
      <w:r>
        <w:rPr>
          <w:rFonts w:ascii="Arial" w:eastAsia="Times New Roman" w:hAnsi="Arial" w:cs="Arial"/>
          <w:color w:val="000000"/>
          <w:sz w:val="18"/>
          <w:szCs w:val="18"/>
        </w:rPr>
        <w:t>at the Welcome Party.</w:t>
      </w:r>
    </w:p>
    <w:p w:rsidR="00983941" w:rsidRPr="00DD5AA4" w:rsidRDefault="00983941" w:rsidP="00983941">
      <w:pPr>
        <w:spacing w:before="75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DD5AA4">
        <w:rPr>
          <w:rFonts w:ascii="Arial" w:eastAsia="Times New Roman" w:hAnsi="Arial" w:cs="Arial"/>
          <w:color w:val="000000"/>
          <w:sz w:val="36"/>
          <w:szCs w:val="36"/>
        </w:rPr>
        <w:t>2014 Tier I</w:t>
      </w:r>
      <w:r>
        <w:rPr>
          <w:rFonts w:ascii="Arial" w:eastAsia="Times New Roman" w:hAnsi="Arial" w:cs="Arial"/>
          <w:color w:val="000000"/>
          <w:sz w:val="36"/>
          <w:szCs w:val="36"/>
        </w:rPr>
        <w:t xml:space="preserve">I Girls Nationals Team Theme </w:t>
      </w:r>
      <w:r w:rsidRPr="00DD5AA4">
        <w:rPr>
          <w:rFonts w:ascii="Arial" w:eastAsia="Times New Roman" w:hAnsi="Arial" w:cs="Arial"/>
          <w:color w:val="000000"/>
          <w:sz w:val="36"/>
          <w:szCs w:val="36"/>
        </w:rPr>
        <w:t>Contest Rules</w:t>
      </w:r>
    </w:p>
    <w:p w:rsidR="00983941" w:rsidRPr="00DD5AA4" w:rsidRDefault="00983941" w:rsidP="00983941">
      <w:pPr>
        <w:pStyle w:val="ListParagraph"/>
        <w:numPr>
          <w:ilvl w:val="0"/>
          <w:numId w:val="2"/>
        </w:numPr>
        <w:spacing w:before="7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DD5AA4">
        <w:rPr>
          <w:rFonts w:ascii="Arial" w:eastAsia="Times New Roman" w:hAnsi="Arial" w:cs="Arial"/>
          <w:color w:val="000000"/>
          <w:sz w:val="18"/>
          <w:szCs w:val="18"/>
        </w:rPr>
        <w:t xml:space="preserve">Each Girls team will </w:t>
      </w:r>
      <w:r>
        <w:rPr>
          <w:rFonts w:ascii="Arial" w:eastAsia="Times New Roman" w:hAnsi="Arial" w:cs="Arial"/>
          <w:color w:val="000000"/>
          <w:sz w:val="18"/>
          <w:szCs w:val="18"/>
        </w:rPr>
        <w:t>determine a team theme incorporating the Tier II Nationals logo and</w:t>
      </w:r>
      <w:r w:rsidRPr="00DD5AA4">
        <w:rPr>
          <w:rFonts w:ascii="Arial" w:eastAsia="Times New Roman" w:hAnsi="Arial" w:cs="Arial"/>
          <w:color w:val="000000"/>
          <w:sz w:val="18"/>
          <w:szCs w:val="18"/>
        </w:rPr>
        <w:t xml:space="preserve"> your team organization, city or state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. </w:t>
      </w:r>
      <w:r w:rsidRPr="00DD5AA4">
        <w:rPr>
          <w:rFonts w:ascii="Arial" w:eastAsia="Times New Roman" w:hAnsi="Arial" w:cs="Arial"/>
          <w:color w:val="000000"/>
          <w:sz w:val="18"/>
          <w:szCs w:val="18"/>
        </w:rPr>
        <w:t>The teams at each level (14U, 16U and 19U) with the t</w:t>
      </w:r>
      <w:r w:rsidR="00A5346D">
        <w:rPr>
          <w:rFonts w:ascii="Arial" w:eastAsia="Times New Roman" w:hAnsi="Arial" w:cs="Arial"/>
          <w:color w:val="000000"/>
          <w:sz w:val="18"/>
          <w:szCs w:val="18"/>
        </w:rPr>
        <w:t>op designs will receive a prize</w:t>
      </w:r>
      <w:r w:rsidRPr="00DD5AA4">
        <w:rPr>
          <w:rFonts w:ascii="Arial" w:eastAsia="Times New Roman" w:hAnsi="Arial" w:cs="Arial"/>
          <w:color w:val="000000"/>
          <w:sz w:val="18"/>
          <w:szCs w:val="18"/>
        </w:rPr>
        <w:t xml:space="preserve">. Winners will be chosen by </w:t>
      </w:r>
      <w:r w:rsidR="00A5346D">
        <w:rPr>
          <w:rFonts w:ascii="Arial" w:eastAsia="Times New Roman" w:hAnsi="Arial" w:cs="Arial"/>
          <w:color w:val="000000"/>
          <w:sz w:val="18"/>
          <w:szCs w:val="18"/>
        </w:rPr>
        <w:t>our distinguished panel of judges.</w:t>
      </w:r>
    </w:p>
    <w:p w:rsidR="00983941" w:rsidRPr="00DD5AA4" w:rsidRDefault="00983941" w:rsidP="00983941">
      <w:pPr>
        <w:pStyle w:val="ListParagraph"/>
        <w:numPr>
          <w:ilvl w:val="0"/>
          <w:numId w:val="2"/>
        </w:numPr>
        <w:spacing w:before="7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DD5AA4">
        <w:rPr>
          <w:rFonts w:ascii="Arial" w:eastAsia="Times New Roman" w:hAnsi="Arial" w:cs="Arial"/>
          <w:color w:val="000000"/>
          <w:sz w:val="18"/>
          <w:szCs w:val="18"/>
        </w:rPr>
        <w:t xml:space="preserve">To participate, </w:t>
      </w:r>
      <w:r>
        <w:rPr>
          <w:rFonts w:ascii="Arial" w:eastAsia="Times New Roman" w:hAnsi="Arial" w:cs="Arial"/>
          <w:color w:val="000000"/>
          <w:sz w:val="18"/>
          <w:szCs w:val="18"/>
        </w:rPr>
        <w:t>each team will be called up at your designated time during</w:t>
      </w:r>
      <w:r w:rsidRPr="00DD5AA4">
        <w:rPr>
          <w:rFonts w:ascii="Arial" w:eastAsia="Times New Roman" w:hAnsi="Arial" w:cs="Arial"/>
          <w:color w:val="000000"/>
          <w:sz w:val="18"/>
          <w:szCs w:val="18"/>
        </w:rPr>
        <w:t xml:space="preserve"> the Welcome party to 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present their theme.  </w:t>
      </w:r>
    </w:p>
    <w:p w:rsidR="00983941" w:rsidRDefault="00983941" w:rsidP="00983941">
      <w:pPr>
        <w:pStyle w:val="ListParagraph"/>
        <w:numPr>
          <w:ilvl w:val="0"/>
          <w:numId w:val="2"/>
        </w:numPr>
        <w:spacing w:before="7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DD5AA4">
        <w:rPr>
          <w:rFonts w:ascii="Arial" w:eastAsia="Times New Roman" w:hAnsi="Arial" w:cs="Arial"/>
          <w:color w:val="000000"/>
          <w:sz w:val="18"/>
          <w:szCs w:val="18"/>
        </w:rPr>
        <w:t>Winners will be announced before the end of the Welcome Party and all participants are expected t</w:t>
      </w:r>
      <w:r>
        <w:rPr>
          <w:rFonts w:ascii="Arial" w:eastAsia="Times New Roman" w:hAnsi="Arial" w:cs="Arial"/>
          <w:color w:val="000000"/>
          <w:sz w:val="18"/>
          <w:szCs w:val="18"/>
        </w:rPr>
        <w:t>o attend.</w:t>
      </w:r>
    </w:p>
    <w:p w:rsidR="00983941" w:rsidRPr="00DD5AA4" w:rsidRDefault="00983941" w:rsidP="00983941">
      <w:pPr>
        <w:pStyle w:val="ListParagraph"/>
        <w:numPr>
          <w:ilvl w:val="0"/>
          <w:numId w:val="2"/>
        </w:numPr>
        <w:spacing w:before="7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Be creative and have fun.  </w:t>
      </w:r>
    </w:p>
    <w:p w:rsidR="00983941" w:rsidRDefault="00983941">
      <w:pPr>
        <w:pStyle w:val="NoSpacing"/>
      </w:pPr>
    </w:p>
    <w:sectPr w:rsidR="00983941" w:rsidSect="001315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0699"/>
    <w:multiLevelType w:val="multilevel"/>
    <w:tmpl w:val="9F24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151074"/>
    <w:multiLevelType w:val="multilevel"/>
    <w:tmpl w:val="C81EC8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DC5"/>
    <w:rsid w:val="001315A0"/>
    <w:rsid w:val="00132DF5"/>
    <w:rsid w:val="002E51A7"/>
    <w:rsid w:val="002F435A"/>
    <w:rsid w:val="006A4ADD"/>
    <w:rsid w:val="006B34A1"/>
    <w:rsid w:val="00983941"/>
    <w:rsid w:val="00A1714A"/>
    <w:rsid w:val="00A5346D"/>
    <w:rsid w:val="00AD678F"/>
    <w:rsid w:val="00C3147E"/>
    <w:rsid w:val="00C73E3E"/>
    <w:rsid w:val="00CC7687"/>
    <w:rsid w:val="00D948AC"/>
    <w:rsid w:val="00DB34D5"/>
    <w:rsid w:val="00DF3DC5"/>
    <w:rsid w:val="00F6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paragraph" w:styleId="ListParagraph">
    <w:name w:val="List Paragraph"/>
    <w:basedOn w:val="Normal"/>
    <w:uiPriority w:val="34"/>
    <w:qFormat/>
    <w:rsid w:val="00983941"/>
    <w:pPr>
      <w:spacing w:line="259" w:lineRule="auto"/>
      <w:ind w:left="720"/>
      <w:contextualSpacing/>
    </w:pPr>
    <w:rPr>
      <w:rFonts w:eastAsiaTheme="minorHAnsi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paragraph" w:styleId="ListParagraph">
    <w:name w:val="List Paragraph"/>
    <w:basedOn w:val="Normal"/>
    <w:uiPriority w:val="34"/>
    <w:qFormat/>
    <w:rsid w:val="00983941"/>
    <w:pPr>
      <w:spacing w:line="259" w:lineRule="auto"/>
      <w:ind w:left="720"/>
      <w:contextualSpacing/>
    </w:pPr>
    <w:rPr>
      <w:rFonts w:eastAsiaTheme="minorHAns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81245F80FF54081A503A068E8856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17A4A-C45D-4EC6-B316-7C11266E0F27}"/>
      </w:docPartPr>
      <w:docPartBody>
        <w:p w:rsidR="00DC2D20" w:rsidRDefault="004F54F2">
          <w:pPr>
            <w:pStyle w:val="181245F80FF54081A503A068E88563E4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4F2"/>
    <w:rsid w:val="002A49D9"/>
    <w:rsid w:val="003D7791"/>
    <w:rsid w:val="00497D53"/>
    <w:rsid w:val="004F54F2"/>
    <w:rsid w:val="00672F9F"/>
    <w:rsid w:val="00704347"/>
    <w:rsid w:val="007E754A"/>
    <w:rsid w:val="009B0579"/>
    <w:rsid w:val="00DC2D20"/>
    <w:rsid w:val="00E3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4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4F81BD" w:themeColor="accent1"/>
    </w:rPr>
  </w:style>
  <w:style w:type="paragraph" w:customStyle="1" w:styleId="458E81F0AC364CF492FCA8AE7ACCFF9F">
    <w:name w:val="458E81F0AC364CF492FCA8AE7ACCFF9F"/>
  </w:style>
  <w:style w:type="paragraph" w:customStyle="1" w:styleId="42BD59B112BA4B74970E796AB28FB368">
    <w:name w:val="42BD59B112BA4B74970E796AB28FB368"/>
  </w:style>
  <w:style w:type="paragraph" w:customStyle="1" w:styleId="5A317473BD6C4C2D8C854BB1BE00DB2C">
    <w:name w:val="5A317473BD6C4C2D8C854BB1BE00DB2C"/>
  </w:style>
  <w:style w:type="paragraph" w:customStyle="1" w:styleId="986BBB7303CC49DCABD48A68180BE7AA">
    <w:name w:val="986BBB7303CC49DCABD48A68180BE7AA"/>
  </w:style>
  <w:style w:type="paragraph" w:customStyle="1" w:styleId="146068D7E2444A92B20BD6990B181252">
    <w:name w:val="146068D7E2444A92B20BD6990B181252"/>
  </w:style>
  <w:style w:type="paragraph" w:customStyle="1" w:styleId="796A8B4008CA4CFF800819165EBC0EF1">
    <w:name w:val="796A8B4008CA4CFF800819165EBC0EF1"/>
  </w:style>
  <w:style w:type="paragraph" w:customStyle="1" w:styleId="18023D301E33492F8B39F945CF933029">
    <w:name w:val="18023D301E33492F8B39F945CF933029"/>
  </w:style>
  <w:style w:type="paragraph" w:customStyle="1" w:styleId="7643A580E06D4B498A2C197DA89C6550">
    <w:name w:val="7643A580E06D4B498A2C197DA89C6550"/>
  </w:style>
  <w:style w:type="paragraph" w:customStyle="1" w:styleId="13FACE5D7CF043EAAC4F6178F3CCAFF9">
    <w:name w:val="13FACE5D7CF043EAAC4F6178F3CCAFF9"/>
  </w:style>
  <w:style w:type="paragraph" w:customStyle="1" w:styleId="F589BE6D26914434A6585EA4DD12069C">
    <w:name w:val="F589BE6D26914434A6585EA4DD12069C"/>
  </w:style>
  <w:style w:type="paragraph" w:customStyle="1" w:styleId="181245F80FF54081A503A068E88563E4">
    <w:name w:val="181245F80FF54081A503A068E88563E4"/>
  </w:style>
  <w:style w:type="paragraph" w:customStyle="1" w:styleId="8CA789F4F0DD438E9F35D0FD960B9CAD">
    <w:name w:val="8CA789F4F0DD438E9F35D0FD960B9CAD"/>
  </w:style>
  <w:style w:type="paragraph" w:customStyle="1" w:styleId="E33F18BA45B8472AA9601DF6C66CCD5F">
    <w:name w:val="E33F18BA45B8472AA9601DF6C66CCD5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4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4F81BD" w:themeColor="accent1"/>
    </w:rPr>
  </w:style>
  <w:style w:type="paragraph" w:customStyle="1" w:styleId="458E81F0AC364CF492FCA8AE7ACCFF9F">
    <w:name w:val="458E81F0AC364CF492FCA8AE7ACCFF9F"/>
  </w:style>
  <w:style w:type="paragraph" w:customStyle="1" w:styleId="42BD59B112BA4B74970E796AB28FB368">
    <w:name w:val="42BD59B112BA4B74970E796AB28FB368"/>
  </w:style>
  <w:style w:type="paragraph" w:customStyle="1" w:styleId="5A317473BD6C4C2D8C854BB1BE00DB2C">
    <w:name w:val="5A317473BD6C4C2D8C854BB1BE00DB2C"/>
  </w:style>
  <w:style w:type="paragraph" w:customStyle="1" w:styleId="986BBB7303CC49DCABD48A68180BE7AA">
    <w:name w:val="986BBB7303CC49DCABD48A68180BE7AA"/>
  </w:style>
  <w:style w:type="paragraph" w:customStyle="1" w:styleId="146068D7E2444A92B20BD6990B181252">
    <w:name w:val="146068D7E2444A92B20BD6990B181252"/>
  </w:style>
  <w:style w:type="paragraph" w:customStyle="1" w:styleId="796A8B4008CA4CFF800819165EBC0EF1">
    <w:name w:val="796A8B4008CA4CFF800819165EBC0EF1"/>
  </w:style>
  <w:style w:type="paragraph" w:customStyle="1" w:styleId="18023D301E33492F8B39F945CF933029">
    <w:name w:val="18023D301E33492F8B39F945CF933029"/>
  </w:style>
  <w:style w:type="paragraph" w:customStyle="1" w:styleId="7643A580E06D4B498A2C197DA89C6550">
    <w:name w:val="7643A580E06D4B498A2C197DA89C6550"/>
  </w:style>
  <w:style w:type="paragraph" w:customStyle="1" w:styleId="13FACE5D7CF043EAAC4F6178F3CCAFF9">
    <w:name w:val="13FACE5D7CF043EAAC4F6178F3CCAFF9"/>
  </w:style>
  <w:style w:type="paragraph" w:customStyle="1" w:styleId="F589BE6D26914434A6585EA4DD12069C">
    <w:name w:val="F589BE6D26914434A6585EA4DD12069C"/>
  </w:style>
  <w:style w:type="paragraph" w:customStyle="1" w:styleId="181245F80FF54081A503A068E88563E4">
    <w:name w:val="181245F80FF54081A503A068E88563E4"/>
  </w:style>
  <w:style w:type="paragraph" w:customStyle="1" w:styleId="8CA789F4F0DD438E9F35D0FD960B9CAD">
    <w:name w:val="8CA789F4F0DD438E9F35D0FD960B9CAD"/>
  </w:style>
  <w:style w:type="paragraph" w:customStyle="1" w:styleId="E33F18BA45B8472AA9601DF6C66CCD5F">
    <w:name w:val="E33F18BA45B8472AA9601DF6C66CCD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\Users\Kris\AppData\Roaming\Microsoft\Templates\Event flyer.dotx</Template>
  <TotalTime>0</TotalTime>
  <Pages>2</Pages>
  <Words>394</Words>
  <Characters>2247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Quagsks</dc:creator>
  <cp:keywords/>
  <dc:description/>
  <cp:lastModifiedBy>Christina Biondolillo</cp:lastModifiedBy>
  <cp:revision>2</cp:revision>
  <cp:lastPrinted>2012-12-25T21:02:00Z</cp:lastPrinted>
  <dcterms:created xsi:type="dcterms:W3CDTF">2014-02-26T04:59:00Z</dcterms:created>
  <dcterms:modified xsi:type="dcterms:W3CDTF">2014-02-26T04:59:00Z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