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676" w:rsidRDefault="007C667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8" type="#_x0000_t202" style="position:absolute;margin-left:138.5pt;margin-top:383.9pt;width:515pt;height:17pt;z-index:25165875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" filled="f" stroked="f">
            <v:textbox inset="0,0,0,0">
              <w:txbxContent>
                <w:p w:rsidR="007C6676" w:rsidRPr="00FE7264" w:rsidRDefault="007C6676" w:rsidP="003F16DE">
                  <w:pPr>
                    <w:pStyle w:val="Heading1"/>
                    <w:rPr>
                      <w:b/>
                    </w:rPr>
                  </w:pPr>
                  <w:r w:rsidRPr="00FE7264">
                    <w:rPr>
                      <w:b/>
                    </w:rPr>
                    <w:t>HEART &amp; HUSTLE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3" o:spid="_x0000_s1029" type="#_x0000_t202" style="position:absolute;margin-left:54.2pt;margin-top:407.9pt;width:684pt;height:26.25pt;z-index:251659776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" filled="f" stroked="f">
            <v:stroke o:forcedash="t"/>
            <v:textbox inset="0,0,0,0">
              <w:txbxContent>
                <w:p w:rsidR="007C6676" w:rsidRPr="00704A7D" w:rsidRDefault="007C6676" w:rsidP="003F16DE">
                  <w:pPr>
                    <w:pStyle w:val="Date"/>
                    <w:rPr>
                      <w:color w:val="008000"/>
                    </w:rPr>
                  </w:pPr>
                  <w:r w:rsidRPr="00704A7D">
                    <w:rPr>
                      <w:color w:val="008000"/>
                    </w:rPr>
                    <w:t>[Insert Date]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" o:spid="_x0000_s1030" type="#_x0000_t202" style="position:absolute;margin-left:138.7pt;margin-top:187.25pt;width:515pt;height:23.2pt;z-index:251656704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" filled="f" stroked="f">
            <v:textbox inset="0,0,0,0">
              <w:txbxContent>
                <w:p w:rsidR="007C6676" w:rsidRPr="0042214D" w:rsidRDefault="007C6676" w:rsidP="003F16DE">
                  <w:pPr>
                    <w:pStyle w:val="Subtitle"/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b w:val="0"/>
                      <w:sz w:val="36"/>
                      <w:szCs w:val="36"/>
                    </w:rPr>
                    <w:t>[</w:t>
                  </w:r>
                  <w:r w:rsidRPr="0042214D">
                    <w:rPr>
                      <w:b w:val="0"/>
                      <w:sz w:val="36"/>
                      <w:szCs w:val="36"/>
                    </w:rPr>
                    <w:t>INSERT TEAM]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8" o:spid="_x0000_s1031" type="#_x0000_t202" style="position:absolute;margin-left:57.7pt;margin-top:100.65pt;width:684pt;height:75.6pt;z-index:251655680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" filled="f" stroked="f">
            <v:textbox inset="0,0,0,0">
              <w:txbxContent>
                <w:p w:rsidR="007C6676" w:rsidRPr="00CD6CFD" w:rsidRDefault="007C6676" w:rsidP="00985C83">
                  <w:pPr>
                    <w:pStyle w:val="Title"/>
                    <w:rPr>
                      <w:color w:val="008000"/>
                      <w:sz w:val="56"/>
                      <w:szCs w:val="56"/>
                    </w:rPr>
                  </w:pPr>
                  <w:r w:rsidRPr="00CD6CFD">
                    <w:rPr>
                      <w:color w:val="008000"/>
                      <w:sz w:val="56"/>
                      <w:szCs w:val="56"/>
                    </w:rPr>
                    <w:t xml:space="preserve">St. Albans </w:t>
                  </w:r>
                  <w:r w:rsidRPr="00CD6CFD">
                    <w:rPr>
                      <w:color w:val="008000"/>
                      <w:sz w:val="56"/>
                      <w:szCs w:val="56"/>
                    </w:rPr>
                    <w:br/>
                  </w:r>
                  <w:r>
                    <w:rPr>
                      <w:color w:val="008000"/>
                      <w:sz w:val="56"/>
                      <w:szCs w:val="56"/>
                    </w:rPr>
                    <w:t>SKATING</w:t>
                  </w:r>
                  <w:r w:rsidRPr="00CD6CFD">
                    <w:rPr>
                      <w:color w:val="008000"/>
                      <w:sz w:val="56"/>
                      <w:szCs w:val="56"/>
                    </w:rPr>
                    <w:t xml:space="preserve"> Association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1" o:spid="_x0000_s1032" type="#_x0000_t202" style="position:absolute;margin-left:54pt;margin-top:267.45pt;width:684pt;height:77.1pt;z-index:25165772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" filled="f" stroked="f">
            <v:stroke o:forcedash="t"/>
            <v:textbox inset="0,0,0,0">
              <w:txbxContent>
                <w:p w:rsidR="007C6676" w:rsidRDefault="007C6676" w:rsidP="003F16DE">
                  <w:pPr>
                    <w:pStyle w:val="Recipient"/>
                  </w:pPr>
                  <w:r>
                    <w:t>[Insert Name]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" o:spid="_x0000_s1033" type="#_x0000_t202" style="position:absolute;margin-left:419.6pt;margin-top:493.2pt;width:180pt;height:28.8pt;z-index:251661824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" filled="f" stroked="f">
            <v:stroke o:forcedash="t"/>
            <v:textbox inset="0,0,0,0">
              <w:txbxContent>
                <w:p w:rsidR="007C6676" w:rsidRDefault="007C6676" w:rsidP="003F16DE">
                  <w:pPr>
                    <w:pStyle w:val="Signature"/>
                  </w:pPr>
                  <w:r>
                    <w:t>[Name, Title]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" o:spid="_x0000_s1034" type="#_x0000_t202" style="position:absolute;margin-left:192.4pt;margin-top:493.2pt;width:180pt;height:28.8pt;z-index:251660800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" filled="f" stroked="f">
            <v:stroke o:forcedash="t"/>
            <v:textbox inset="0,0,0,0">
              <w:txbxContent>
                <w:p w:rsidR="007C6676" w:rsidRDefault="007C6676" w:rsidP="003F16DE">
                  <w:pPr>
                    <w:pStyle w:val="Signature"/>
                  </w:pPr>
                  <w:r>
                    <w:t>[Name, Title]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Line 5" o:spid="_x0000_s1035" style="position:absolute;z-index:251654656;visibility:visible;mso-position-horizontal-relative:page;mso-position-vertical-relative:page" from="419.6pt,489pt" to="599.6pt,48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" strokeweight="1pt">
            <v:shadow opacity="22938f" offset="0"/>
            <w10:wrap anchorx="page" anchory="page"/>
          </v:line>
        </w:pict>
      </w:r>
      <w:r>
        <w:rPr>
          <w:noProof/>
        </w:rPr>
        <w:pict>
          <v:line id="Line 4" o:spid="_x0000_s1036" style="position:absolute;z-index:251653632;visibility:visible;mso-position-horizontal-relative:page;mso-position-vertical-relative:page" from="192.4pt,489pt" to="372.4pt,48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" strokeweight="1pt">
            <v:shadow opacity="22938f" offset="0"/>
            <w10:wrap anchorx="page" anchory="page"/>
          </v:line>
        </w:pict>
      </w:r>
      <w:bookmarkStart w:id="0" w:name="_GoBack"/>
      <w:bookmarkEnd w:id="0"/>
      <w:r>
        <w:t>s</w:t>
      </w:r>
    </w:p>
    <w:sectPr w:rsidR="007C6676" w:rsidSect="004969BE">
      <w:headerReference w:type="default" r:id="rId6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676" w:rsidRDefault="007C6676">
      <w:r>
        <w:separator/>
      </w:r>
    </w:p>
  </w:endnote>
  <w:endnote w:type="continuationSeparator" w:id="0">
    <w:p w:rsidR="007C6676" w:rsidRDefault="007C6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?????? Pro W4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676" w:rsidRDefault="007C6676">
      <w:r>
        <w:separator/>
      </w:r>
    </w:p>
  </w:footnote>
  <w:footnote w:type="continuationSeparator" w:id="0">
    <w:p w:rsidR="007C6676" w:rsidRDefault="007C66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676" w:rsidRDefault="007C66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5" o:spid="_x0000_s2049" type="#_x0000_t75" style="position:absolute;margin-left:0;margin-top:54pt;width:699.15pt;height:506.45pt;z-index:251660288;visibility:visible;mso-position-horizontal:center;mso-position-horizontal-relative:margin;mso-position-vertical-relative:page" wrapcoords="-64 0 -64 21577 21600 21577 21600 0 -64 0">
          <v:imagedata r:id="rId1" o:title=""/>
          <w10:wrap type="through" anchorx="margin" anchory="page"/>
        </v:shape>
      </w:pict>
    </w:r>
    <w:r>
      <w:rPr>
        <w:noProof/>
      </w:rPr>
      <w:pict>
        <v:shape id="Picture 13" o:spid="_x0000_s2050" type="#_x0000_t75" style="position:absolute;margin-left:122.15pt;margin-top:68.1pt;width:408.45pt;height:354.25pt;z-index:251661312;visibility:visible;mso-position-horizontal-relative:margin;mso-position-vertical-relative:margin">
          <v:imagedata r:id="rId2" o:title="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OpenInPublishingView" w:val="0"/>
  </w:docVars>
  <w:rsids>
    <w:rsidRoot w:val="00DF4DE7"/>
    <w:rsid w:val="000175F4"/>
    <w:rsid w:val="000956A3"/>
    <w:rsid w:val="000C04B0"/>
    <w:rsid w:val="001277EB"/>
    <w:rsid w:val="001726E6"/>
    <w:rsid w:val="00190C46"/>
    <w:rsid w:val="001A5030"/>
    <w:rsid w:val="00255D06"/>
    <w:rsid w:val="00305126"/>
    <w:rsid w:val="003622EE"/>
    <w:rsid w:val="003E57C4"/>
    <w:rsid w:val="003F16DE"/>
    <w:rsid w:val="0042214D"/>
    <w:rsid w:val="004969BE"/>
    <w:rsid w:val="00516A24"/>
    <w:rsid w:val="00542B0E"/>
    <w:rsid w:val="00584305"/>
    <w:rsid w:val="005A2214"/>
    <w:rsid w:val="0060108A"/>
    <w:rsid w:val="006270E6"/>
    <w:rsid w:val="00640B7F"/>
    <w:rsid w:val="00664C16"/>
    <w:rsid w:val="00704A7D"/>
    <w:rsid w:val="007C6676"/>
    <w:rsid w:val="008A45E1"/>
    <w:rsid w:val="009465A1"/>
    <w:rsid w:val="00985C83"/>
    <w:rsid w:val="009A2A0C"/>
    <w:rsid w:val="009D3B37"/>
    <w:rsid w:val="00A16B3C"/>
    <w:rsid w:val="00A57E2B"/>
    <w:rsid w:val="00B14161"/>
    <w:rsid w:val="00B45014"/>
    <w:rsid w:val="00B677E3"/>
    <w:rsid w:val="00BB1769"/>
    <w:rsid w:val="00C14107"/>
    <w:rsid w:val="00C42021"/>
    <w:rsid w:val="00CD6CFD"/>
    <w:rsid w:val="00CE583D"/>
    <w:rsid w:val="00D17C91"/>
    <w:rsid w:val="00DF4DE7"/>
    <w:rsid w:val="00FE7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Edwardian Script ITC" w:eastAsia="?????? Pro W4" w:hAnsi="Edwardian Script ITC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214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3F16DE"/>
    <w:pPr>
      <w:jc w:val="center"/>
      <w:outlineLvl w:val="0"/>
    </w:pPr>
    <w:rPr>
      <w:rFonts w:ascii="Engravers MT" w:eastAsia="????" w:hAnsi="Engravers MT"/>
      <w:bCs/>
      <w:color w:val="000000"/>
      <w:sz w:val="20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16DE"/>
    <w:rPr>
      <w:rFonts w:ascii="Engravers MT" w:eastAsia="????" w:hAnsi="Engravers MT" w:cs="Times New Roman"/>
      <w:bCs/>
      <w:color w:val="000000"/>
      <w:sz w:val="32"/>
      <w:szCs w:val="32"/>
    </w:rPr>
  </w:style>
  <w:style w:type="paragraph" w:styleId="Header">
    <w:name w:val="header"/>
    <w:basedOn w:val="Normal"/>
    <w:link w:val="HeaderChar"/>
    <w:uiPriority w:val="99"/>
    <w:rsid w:val="003F16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F16D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F16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F16DE"/>
    <w:rPr>
      <w:rFonts w:cs="Times New Roman"/>
    </w:rPr>
  </w:style>
  <w:style w:type="paragraph" w:styleId="Subtitle">
    <w:name w:val="Subtitle"/>
    <w:basedOn w:val="Normal"/>
    <w:link w:val="SubtitleChar"/>
    <w:uiPriority w:val="99"/>
    <w:qFormat/>
    <w:rsid w:val="003F16DE"/>
    <w:pPr>
      <w:numPr>
        <w:ilvl w:val="1"/>
      </w:numPr>
      <w:jc w:val="center"/>
    </w:pPr>
    <w:rPr>
      <w:rFonts w:ascii="Engravers MT" w:eastAsia="????" w:hAnsi="Engravers MT"/>
      <w:b/>
      <w:iCs/>
      <w:color w:val="000000"/>
      <w:sz w:val="16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F16DE"/>
    <w:rPr>
      <w:rFonts w:ascii="Engravers MT" w:eastAsia="????" w:hAnsi="Engravers MT" w:cs="Times New Roman"/>
      <w:b/>
      <w:iCs/>
      <w:color w:val="000000"/>
      <w:sz w:val="16"/>
    </w:rPr>
  </w:style>
  <w:style w:type="paragraph" w:styleId="Title">
    <w:name w:val="Title"/>
    <w:basedOn w:val="Normal"/>
    <w:link w:val="TitleChar"/>
    <w:uiPriority w:val="99"/>
    <w:qFormat/>
    <w:rsid w:val="003F16DE"/>
    <w:pPr>
      <w:jc w:val="center"/>
    </w:pPr>
    <w:rPr>
      <w:rFonts w:ascii="Engravers MT" w:eastAsia="????" w:hAnsi="Engravers MT"/>
      <w:color w:val="C4262D"/>
      <w:spacing w:val="60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3F16DE"/>
    <w:rPr>
      <w:rFonts w:ascii="Engravers MT" w:eastAsia="????" w:hAnsi="Engravers MT" w:cs="Times New Roman"/>
      <w:color w:val="C4262D"/>
      <w:spacing w:val="60"/>
      <w:sz w:val="52"/>
      <w:szCs w:val="52"/>
    </w:rPr>
  </w:style>
  <w:style w:type="paragraph" w:customStyle="1" w:styleId="Recipient">
    <w:name w:val="Recipient"/>
    <w:basedOn w:val="Normal"/>
    <w:link w:val="RecipientChar"/>
    <w:uiPriority w:val="99"/>
    <w:rsid w:val="003F16DE"/>
    <w:pPr>
      <w:jc w:val="center"/>
    </w:pPr>
    <w:rPr>
      <w:color w:val="8F8A00"/>
      <w:sz w:val="120"/>
    </w:rPr>
  </w:style>
  <w:style w:type="character" w:customStyle="1" w:styleId="RecipientChar">
    <w:name w:val="Recipient Char"/>
    <w:basedOn w:val="DefaultParagraphFont"/>
    <w:link w:val="Recipient"/>
    <w:uiPriority w:val="99"/>
    <w:locked/>
    <w:rsid w:val="003F16DE"/>
    <w:rPr>
      <w:rFonts w:cs="Times New Roman"/>
      <w:color w:val="8F8A00"/>
      <w:sz w:val="120"/>
    </w:rPr>
  </w:style>
  <w:style w:type="paragraph" w:styleId="Date">
    <w:name w:val="Date"/>
    <w:basedOn w:val="Normal"/>
    <w:link w:val="DateChar"/>
    <w:uiPriority w:val="99"/>
    <w:semiHidden/>
    <w:rsid w:val="003F16DE"/>
    <w:pPr>
      <w:jc w:val="center"/>
    </w:pPr>
    <w:rPr>
      <w:rFonts w:ascii="Engravers MT" w:eastAsia="????" w:hAnsi="Engravers MT"/>
      <w:color w:val="C4262D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3F16DE"/>
    <w:rPr>
      <w:rFonts w:ascii="Engravers MT" w:eastAsia="????" w:hAnsi="Engravers MT" w:cs="Times New Roman"/>
      <w:color w:val="C4262D"/>
      <w:sz w:val="40"/>
    </w:rPr>
  </w:style>
  <w:style w:type="paragraph" w:styleId="Signature">
    <w:name w:val="Signature"/>
    <w:basedOn w:val="Normal"/>
    <w:link w:val="SignatureChar"/>
    <w:uiPriority w:val="99"/>
    <w:semiHidden/>
    <w:rsid w:val="003F16DE"/>
    <w:pPr>
      <w:jc w:val="center"/>
    </w:pPr>
    <w:rPr>
      <w:rFonts w:ascii="Engravers MT" w:eastAsia="????" w:hAnsi="Engravers MT"/>
      <w:color w:val="000000"/>
      <w:sz w:val="16"/>
    </w:r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3F16DE"/>
    <w:rPr>
      <w:rFonts w:ascii="Engravers MT" w:eastAsia="????" w:hAnsi="Engravers MT" w:cs="Times New Roman"/>
      <w:color w:val="000000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54</TotalTime>
  <Pages>1</Pages>
  <Words>1</Words>
  <Characters>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Cioffi</dc:creator>
  <cp:keywords/>
  <dc:description/>
  <cp:lastModifiedBy>CioffiJ</cp:lastModifiedBy>
  <cp:revision>12</cp:revision>
  <cp:lastPrinted>2012-04-27T18:33:00Z</cp:lastPrinted>
  <dcterms:created xsi:type="dcterms:W3CDTF">2012-04-27T17:19:00Z</dcterms:created>
  <dcterms:modified xsi:type="dcterms:W3CDTF">2012-05-04T01:20:00Z</dcterms:modified>
</cp:coreProperties>
</file>