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568FF" w:rsidRPr="00D15E7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9568FF" w:rsidRPr="00D15E70" w:rsidTr="00002231">
              <w:trPr>
                <w:cantSplit/>
                <w:trHeight w:hRule="exact" w:val="5751"/>
              </w:trPr>
              <w:tc>
                <w:tcPr>
                  <w:tcW w:w="7200" w:type="dxa"/>
                </w:tcPr>
                <w:p w:rsidR="009568FF" w:rsidRPr="00D15E70" w:rsidRDefault="00367CBF">
                  <w:pPr>
                    <w:rPr>
                      <w:b/>
                    </w:rPr>
                  </w:pPr>
                  <w:r w:rsidRPr="00D15E70">
                    <w:rPr>
                      <w:b/>
                      <w:noProof/>
                      <w:lang w:eastAsia="zh-CN"/>
                    </w:rPr>
                    <w:drawing>
                      <wp:inline distT="0" distB="0" distL="0" distR="0" wp14:anchorId="1F8EF641" wp14:editId="4A89EE42">
                        <wp:extent cx="4572000" cy="3667125"/>
                        <wp:effectExtent l="0" t="0" r="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667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68FF" w:rsidRPr="00D15E70" w:rsidTr="00002231">
              <w:trPr>
                <w:trHeight w:hRule="exact" w:val="6831"/>
              </w:trPr>
              <w:tc>
                <w:tcPr>
                  <w:tcW w:w="7200" w:type="dxa"/>
                </w:tcPr>
                <w:p w:rsidR="009568FF" w:rsidRPr="00D15E70" w:rsidRDefault="00465FAB">
                  <w:pPr>
                    <w:pStyle w:val="Subtitle"/>
                    <w:rPr>
                      <w:rFonts w:ascii="Gill Sans Ultra Bold Condensed" w:hAnsi="Gill Sans Ultra Bold Condensed"/>
                      <w:b/>
                      <w:sz w:val="60"/>
                      <w:szCs w:val="60"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60"/>
                      <w:szCs w:val="60"/>
                    </w:rPr>
                    <w:t>January 21, 2017</w:t>
                  </w:r>
                </w:p>
                <w:p w:rsidR="00D15E70" w:rsidRDefault="00465FAB" w:rsidP="00D15E70">
                  <w:pPr>
                    <w:pStyle w:val="Title"/>
                    <w:rPr>
                      <w:rFonts w:ascii="Gill Sans Ultra Bold Condensed" w:hAnsi="Gill Sans Ultra Bold Condensed"/>
                      <w:b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</w:rPr>
                    <w:t>Pancake Breakfast</w:t>
                  </w:r>
                </w:p>
                <w:p w:rsidR="007651AF" w:rsidRPr="007651AF" w:rsidRDefault="007651AF" w:rsidP="007651AF">
                  <w:r w:rsidRPr="007651AF">
                    <w:t>Paragon Lodg</w:t>
                  </w:r>
                  <w:r w:rsidR="00367CBF">
                    <w:t>e #788 2</w:t>
                  </w:r>
                  <w:r w:rsidRPr="007651AF">
                    <w:t>4845 Woodville Rd. Millbury Oh 43447</w:t>
                  </w:r>
                </w:p>
                <w:p w:rsidR="009568FF" w:rsidRPr="00D15E70" w:rsidRDefault="00465FAB">
                  <w:pPr>
                    <w:pStyle w:val="Heading1"/>
                    <w:rPr>
                      <w:rFonts w:ascii="Gill Sans Ultra Bold Condensed" w:hAnsi="Gill Sans Ultra Bold Condensed"/>
                    </w:rPr>
                  </w:pPr>
                  <w:r w:rsidRPr="00D15E70">
                    <w:rPr>
                      <w:rFonts w:ascii="Gill Sans Ultra Bold Condensed" w:hAnsi="Gill Sans Ultra Bold Condensed"/>
                    </w:rPr>
                    <w:t>To benefit the Black Swamp Ice Frogs</w:t>
                  </w:r>
                </w:p>
                <w:p w:rsidR="009568FF" w:rsidRPr="00D15E70" w:rsidRDefault="00465FAB" w:rsidP="00465FAB">
                  <w:pPr>
                    <w:rPr>
                      <w:rFonts w:ascii="Gill Sans Ultra Bold Condensed" w:hAnsi="Gill Sans Ultra Bold Condensed"/>
                      <w:b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</w:rPr>
                    <w:t>The Black Swamp Ice Frogs are a Non-contact, All ages</w:t>
                  </w:r>
                  <w:r w:rsidR="00A461ED" w:rsidRPr="00D15E70">
                    <w:rPr>
                      <w:rFonts w:ascii="Gill Sans Ultra Bold Condensed" w:hAnsi="Gill Sans Ultra Bold Condensed"/>
                      <w:b/>
                    </w:rPr>
                    <w:t>’</w:t>
                  </w:r>
                  <w:r w:rsidRPr="00D15E70">
                    <w:rPr>
                      <w:rFonts w:ascii="Gill Sans Ultra Bold Condensed" w:hAnsi="Gill Sans Ultra Bold Condensed"/>
                      <w:b/>
                    </w:rPr>
                    <w:t xml:space="preserve"> hockey team for those individuals with special </w:t>
                  </w:r>
                  <w:r w:rsidR="00B878BD" w:rsidRPr="00D15E70">
                    <w:rPr>
                      <w:rFonts w:ascii="Gill Sans Ultra Bold Condensed" w:hAnsi="Gill Sans Ultra Bold Condensed"/>
                      <w:b/>
                    </w:rPr>
                    <w:t>needs or disability.</w:t>
                  </w:r>
                  <w:r w:rsidR="004E4A98" w:rsidRPr="00D15E70">
                    <w:rPr>
                      <w:rFonts w:ascii="Gill Sans Ultra Bold Condensed" w:hAnsi="Gill Sans Ultra Bold Condensed"/>
                      <w:b/>
                    </w:rPr>
                    <w:t xml:space="preserve"> A member of ASHA (American Special Hockey Association), this 501c3 organization is based in Bowling Green Ohio and serves</w:t>
                  </w:r>
                  <w:r w:rsidR="00002231" w:rsidRPr="00D15E70">
                    <w:rPr>
                      <w:rFonts w:ascii="Gill Sans Ultra Bold Condensed" w:hAnsi="Gill Sans Ultra Bold Condensed"/>
                      <w:b/>
                    </w:rPr>
                    <w:t xml:space="preserve"> Northwest Ohio hockey </w:t>
                  </w:r>
                  <w:r w:rsidR="004E4A98" w:rsidRPr="00D15E70">
                    <w:rPr>
                      <w:rFonts w:ascii="Gill Sans Ultra Bold Condensed" w:hAnsi="Gill Sans Ultra Bold Condensed"/>
                      <w:b/>
                    </w:rPr>
                    <w:t>enthusiasts.</w:t>
                  </w:r>
                </w:p>
                <w:p w:rsidR="00465FAB" w:rsidRPr="00D15E70" w:rsidRDefault="00465FAB" w:rsidP="00465FAB">
                  <w:pPr>
                    <w:rPr>
                      <w:rFonts w:ascii="Gill Sans Ultra Bold Condensed" w:hAnsi="Gill Sans Ultra Bold Condensed"/>
                      <w:b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</w:rPr>
                    <w:t xml:space="preserve">Paragon Lodge #788 Is </w:t>
                  </w:r>
                  <w:r w:rsidR="00002231" w:rsidRPr="00D15E70">
                    <w:rPr>
                      <w:rFonts w:ascii="Gill Sans Ultra Bold Condensed" w:hAnsi="Gill Sans Ultra Bold Condensed"/>
                      <w:b/>
                    </w:rPr>
                    <w:t>located just outside of Toledo and is in the 11</w:t>
                  </w:r>
                  <w:r w:rsidR="00002231" w:rsidRPr="00D15E70">
                    <w:rPr>
                      <w:rFonts w:ascii="Gill Sans Ultra Bold Condensed" w:hAnsi="Gill Sans Ultra Bold Condensed"/>
                      <w:b/>
                      <w:vertAlign w:val="superscript"/>
                    </w:rPr>
                    <w:t>th</w:t>
                  </w:r>
                  <w:r w:rsidR="00002231" w:rsidRPr="00D15E70">
                    <w:rPr>
                      <w:rFonts w:ascii="Gill Sans Ultra Bold Condensed" w:hAnsi="Gill Sans Ultra Bold Condensed"/>
                      <w:b/>
                    </w:rPr>
                    <w:t xml:space="preserve"> Masonic District.</w:t>
                  </w:r>
                </w:p>
              </w:tc>
            </w:tr>
            <w:tr w:rsidR="004E4A98" w:rsidRPr="00D15E70">
              <w:trPr>
                <w:trHeight w:hRule="exact" w:val="5760"/>
              </w:trPr>
              <w:tc>
                <w:tcPr>
                  <w:tcW w:w="7200" w:type="dxa"/>
                </w:tcPr>
                <w:p w:rsidR="004E4A98" w:rsidRPr="00D15E70" w:rsidRDefault="00002231" w:rsidP="004E4A98">
                  <w:pPr>
                    <w:pStyle w:val="Subtitle"/>
                    <w:tabs>
                      <w:tab w:val="center" w:pos="3600"/>
                    </w:tabs>
                    <w:rPr>
                      <w:rFonts w:ascii="Gill Sans Ultra Bold Condensed" w:hAnsi="Gill Sans Ultra Bold Condensed"/>
                      <w:b/>
                      <w:sz w:val="60"/>
                      <w:szCs w:val="60"/>
                    </w:rPr>
                  </w:pPr>
                  <w:r w:rsidRPr="00D15E70">
                    <w:rPr>
                      <w:rFonts w:ascii="Calibri" w:eastAsia="Calibri" w:hAnsi="Calibri" w:cs="Times New Roman"/>
                      <w:b/>
                      <w:caps w:val="0"/>
                      <w:noProof/>
                      <w:color w:val="auto"/>
                      <w:kern w:val="0"/>
                      <w:sz w:val="22"/>
                      <w:szCs w:val="22"/>
                      <w:lang w:eastAsia="zh-CN"/>
                    </w:rPr>
                    <w:drawing>
                      <wp:anchor distT="0" distB="0" distL="114300" distR="114300" simplePos="0" relativeHeight="251663360" behindDoc="0" locked="0" layoutInCell="1" allowOverlap="1" wp14:anchorId="30782D3A" wp14:editId="0D6BE7BC">
                        <wp:simplePos x="0" y="0"/>
                        <wp:positionH relativeFrom="column">
                          <wp:posOffset>3166745</wp:posOffset>
                        </wp:positionH>
                        <wp:positionV relativeFrom="paragraph">
                          <wp:posOffset>117475</wp:posOffset>
                        </wp:positionV>
                        <wp:extent cx="1362075" cy="1134745"/>
                        <wp:effectExtent l="0" t="0" r="9525" b="8255"/>
                        <wp:wrapNone/>
                        <wp:docPr id="7" name="Picture 7" descr="http://paragon788.com/sand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aragon788.com/sand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34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15E70">
                    <w:rPr>
                      <w:rFonts w:ascii="Calibri" w:eastAsia="Calibri" w:hAnsi="Calibri" w:cs="Times New Roman"/>
                      <w:b/>
                      <w:caps w:val="0"/>
                      <w:noProof/>
                      <w:color w:val="auto"/>
                      <w:kern w:val="0"/>
                      <w:sz w:val="22"/>
                      <w:szCs w:val="22"/>
                      <w:lang w:eastAsia="zh-CN"/>
                    </w:rPr>
                    <w:drawing>
                      <wp:anchor distT="0" distB="0" distL="114300" distR="114300" simplePos="0" relativeHeight="251659264" behindDoc="0" locked="0" layoutInCell="1" allowOverlap="1" wp14:anchorId="72DACE8C" wp14:editId="4F32D196">
                        <wp:simplePos x="0" y="0"/>
                        <wp:positionH relativeFrom="column">
                          <wp:posOffset>59690</wp:posOffset>
                        </wp:positionH>
                        <wp:positionV relativeFrom="paragraph">
                          <wp:posOffset>129360</wp:posOffset>
                        </wp:positionV>
                        <wp:extent cx="1123950" cy="1123950"/>
                        <wp:effectExtent l="0" t="0" r="0" b="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D15E70">
                    <w:rPr>
                      <w:rFonts w:ascii="Calibri" w:eastAsia="Calibri" w:hAnsi="Calibri" w:cs="Times New Roman"/>
                      <w:b/>
                      <w:noProof/>
                      <w:color w:val="auto"/>
                      <w:sz w:val="22"/>
                      <w:szCs w:val="22"/>
                      <w:lang w:eastAsia="zh-CN"/>
                    </w:rPr>
                    <w:drawing>
                      <wp:anchor distT="0" distB="0" distL="114300" distR="114300" simplePos="0" relativeHeight="251661312" behindDoc="0" locked="0" layoutInCell="1" allowOverlap="1" wp14:anchorId="6B9F43BA" wp14:editId="57F62769">
                        <wp:simplePos x="0" y="0"/>
                        <wp:positionH relativeFrom="column">
                          <wp:posOffset>1609090</wp:posOffset>
                        </wp:positionH>
                        <wp:positionV relativeFrom="paragraph">
                          <wp:posOffset>-28262</wp:posOffset>
                        </wp:positionV>
                        <wp:extent cx="1238250" cy="1303421"/>
                        <wp:effectExtent l="0" t="0" r="0" b="0"/>
                        <wp:wrapNone/>
                        <wp:docPr id="6" name="Picture 6" descr="https://upload.wikimedia.org/wikipedia/commons/thumb/a/ac/Square_compasses.svg/228px-Square_compasses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commons/thumb/a/ac/Square_compasses.svg/228px-Square_compasses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303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E4A98" w:rsidRPr="00D15E70">
                    <w:rPr>
                      <w:rFonts w:ascii="Gill Sans Ultra Bold Condensed" w:hAnsi="Gill Sans Ultra Bold Condensed"/>
                      <w:b/>
                      <w:sz w:val="60"/>
                      <w:szCs w:val="60"/>
                    </w:rPr>
                    <w:tab/>
                  </w:r>
                </w:p>
              </w:tc>
            </w:tr>
            <w:tr w:rsidR="004E4A98" w:rsidRPr="00D15E70">
              <w:trPr>
                <w:trHeight w:hRule="exact" w:val="5760"/>
              </w:trPr>
              <w:tc>
                <w:tcPr>
                  <w:tcW w:w="7200" w:type="dxa"/>
                </w:tcPr>
                <w:p w:rsidR="004E4A98" w:rsidRPr="00D15E70" w:rsidRDefault="004E4A98">
                  <w:pPr>
                    <w:pStyle w:val="Subtitle"/>
                    <w:rPr>
                      <w:b/>
                      <w:sz w:val="60"/>
                      <w:szCs w:val="60"/>
                    </w:rPr>
                  </w:pPr>
                </w:p>
              </w:tc>
            </w:tr>
            <w:tr w:rsidR="009568FF" w:rsidRPr="00D15E7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9568FF" w:rsidRPr="00D15E70" w:rsidRDefault="00367CBF">
                  <w:pPr>
                    <w:rPr>
                      <w:b/>
                    </w:rPr>
                  </w:pPr>
                  <w:r w:rsidRPr="00D15E70">
                    <w:rPr>
                      <w:b/>
                      <w:noProof/>
                      <w:lang w:eastAsia="zh-CN"/>
                    </w:rPr>
                    <w:drawing>
                      <wp:inline distT="0" distB="0" distL="0" distR="0" wp14:anchorId="2D4FDE6C" wp14:editId="6C14A122">
                        <wp:extent cx="914400" cy="440871"/>
                        <wp:effectExtent l="0" t="0" r="0" b="0"/>
                        <wp:docPr id="10" name="Picture 10" descr="Logo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440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568FF" w:rsidRPr="00D15E70" w:rsidRDefault="009568FF">
            <w:pPr>
              <w:rPr>
                <w:b/>
              </w:rPr>
            </w:pPr>
          </w:p>
        </w:tc>
        <w:tc>
          <w:tcPr>
            <w:tcW w:w="144" w:type="dxa"/>
          </w:tcPr>
          <w:p w:rsidR="009568FF" w:rsidRPr="00D15E70" w:rsidRDefault="009568FF">
            <w:pPr>
              <w:rPr>
                <w:b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568FF" w:rsidRPr="00D15E70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9568FF" w:rsidRPr="00D15E70" w:rsidRDefault="00465FAB">
                  <w:pPr>
                    <w:pStyle w:val="Heading2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  <w:t xml:space="preserve">Pancake Breakfast to benefit The Black Swamp Ice Frogs </w:t>
                  </w:r>
                </w:p>
                <w:p w:rsidR="009568FF" w:rsidRPr="00D15E70" w:rsidRDefault="009568FF">
                  <w:pPr>
                    <w:pStyle w:val="Line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</w:p>
                <w:p w:rsidR="009568FF" w:rsidRPr="00D15E70" w:rsidRDefault="009D63A6">
                  <w:pPr>
                    <w:pStyle w:val="Heading2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  <w:t xml:space="preserve">Enjoy an all you can eat breakfast </w:t>
                  </w:r>
                </w:p>
                <w:p w:rsidR="009568FF" w:rsidRPr="00D15E70" w:rsidRDefault="009568FF">
                  <w:pPr>
                    <w:pStyle w:val="Line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</w:p>
                <w:p w:rsidR="009568FF" w:rsidRPr="00D15E70" w:rsidRDefault="009D63A6">
                  <w:pPr>
                    <w:pStyle w:val="Heading2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  <w:t>Pancakes, Eggs, Ham, and Sausage are served</w:t>
                  </w:r>
                </w:p>
                <w:p w:rsidR="009568FF" w:rsidRPr="00D15E70" w:rsidRDefault="009568FF">
                  <w:pPr>
                    <w:pStyle w:val="Line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</w:p>
                <w:p w:rsidR="009568FF" w:rsidRPr="00D15E70" w:rsidRDefault="009D63A6">
                  <w:pPr>
                    <w:pStyle w:val="Heading2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  <w:t>Everyone is welcome</w:t>
                  </w:r>
                </w:p>
                <w:p w:rsidR="009568FF" w:rsidRPr="00D15E70" w:rsidRDefault="009568FF">
                  <w:pPr>
                    <w:pStyle w:val="Line"/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</w:pPr>
                </w:p>
                <w:p w:rsidR="009568FF" w:rsidRPr="00D15E70" w:rsidRDefault="009D63A6" w:rsidP="009D63A6">
                  <w:pPr>
                    <w:pStyle w:val="Heading2"/>
                    <w:rPr>
                      <w:b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32"/>
                      <w:szCs w:val="32"/>
                    </w:rPr>
                    <w:t>Proceeds to benefit BSIF Hockey</w:t>
                  </w:r>
                </w:p>
              </w:tc>
            </w:tr>
            <w:tr w:rsidR="009568FF" w:rsidRPr="00D15E70">
              <w:trPr>
                <w:trHeight w:hRule="exact" w:val="144"/>
              </w:trPr>
              <w:tc>
                <w:tcPr>
                  <w:tcW w:w="3446" w:type="dxa"/>
                </w:tcPr>
                <w:p w:rsidR="009568FF" w:rsidRPr="00D15E70" w:rsidRDefault="009568FF">
                  <w:pPr>
                    <w:rPr>
                      <w:b/>
                    </w:rPr>
                  </w:pPr>
                </w:p>
              </w:tc>
            </w:tr>
            <w:tr w:rsidR="009568FF" w:rsidRPr="00D15E70">
              <w:trPr>
                <w:trHeight w:hRule="exact" w:val="3456"/>
              </w:trPr>
              <w:tc>
                <w:tcPr>
                  <w:tcW w:w="3446" w:type="dxa"/>
                  <w:shd w:val="clear" w:color="auto" w:fill="823267" w:themeFill="accent1"/>
                  <w:vAlign w:val="center"/>
                </w:tcPr>
                <w:p w:rsidR="004E4A98" w:rsidRPr="00D15E70" w:rsidRDefault="004E4A98" w:rsidP="004E4A98">
                  <w:pPr>
                    <w:pStyle w:val="Heading3"/>
                    <w:rPr>
                      <w:rFonts w:ascii="Gill Sans Ultra Bold Condensed" w:hAnsi="Gill Sans Ultra Bold Condensed"/>
                      <w:b/>
                      <w:sz w:val="28"/>
                      <w:szCs w:val="28"/>
                    </w:rPr>
                  </w:pPr>
                  <w:r w:rsidRPr="00D15E70">
                    <w:rPr>
                      <w:rFonts w:ascii="Gill Sans Ultra Bold Condensed" w:hAnsi="Gill Sans Ultra Bold Condensed"/>
                      <w:b/>
                      <w:sz w:val="28"/>
                      <w:szCs w:val="28"/>
                    </w:rPr>
                    <w:t>Pancake breakfast</w:t>
                  </w:r>
                </w:p>
                <w:p w:rsidR="009568FF" w:rsidRPr="00D15E70" w:rsidRDefault="003450F8" w:rsidP="004E4A98">
                  <w:pPr>
                    <w:pStyle w:val="ContactInfo"/>
                    <w:rPr>
                      <w:b/>
                    </w:rPr>
                  </w:pPr>
                  <w:sdt>
                    <w:sdtPr>
                      <w:rPr>
                        <w:b/>
                      </w:rPr>
                      <w:id w:val="857003158"/>
                      <w:placeholder>
                        <w:docPart w:val="DB2D7B50CD4C4C77A283BCE92567315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E4A98" w:rsidRPr="00D15E70">
                        <w:rPr>
                          <w:b/>
                        </w:rPr>
                        <w:t>Paragon Lodge #788</w:t>
                      </w:r>
                      <w:r w:rsidR="004E4A98" w:rsidRPr="00D15E70">
                        <w:rPr>
                          <w:b/>
                        </w:rPr>
                        <w:br/>
                        <w:t xml:space="preserve">24845 Woodville Road </w:t>
                      </w:r>
                      <w:r w:rsidR="004E4A98" w:rsidRPr="00D15E70">
                        <w:rPr>
                          <w:b/>
                        </w:rPr>
                        <w:br/>
                        <w:t>(State Route 51)</w:t>
                      </w:r>
                      <w:r w:rsidR="004E4A98" w:rsidRPr="00D15E70">
                        <w:rPr>
                          <w:b/>
                        </w:rPr>
                        <w:br/>
                        <w:t>Millbury, OH 43447</w:t>
                      </w:r>
                    </w:sdtContent>
                  </w:sdt>
                </w:p>
                <w:p w:rsidR="009568FF" w:rsidRPr="00D15E70" w:rsidRDefault="004E4A98" w:rsidP="004E4A98">
                  <w:pPr>
                    <w:pStyle w:val="Date"/>
                    <w:rPr>
                      <w:b/>
                    </w:rPr>
                  </w:pPr>
                  <w:r w:rsidRPr="00D15E70">
                    <w:rPr>
                      <w:b/>
                    </w:rPr>
                    <w:t>January 21, 2017</w:t>
                  </w:r>
                </w:p>
                <w:p w:rsidR="004E4A98" w:rsidRPr="00D15E70" w:rsidRDefault="004E4A98" w:rsidP="004E4A98">
                  <w:pPr>
                    <w:pStyle w:val="Date"/>
                    <w:rPr>
                      <w:b/>
                    </w:rPr>
                  </w:pPr>
                  <w:r w:rsidRPr="00D15E70">
                    <w:rPr>
                      <w:b/>
                    </w:rPr>
                    <w:t>8AM- 11AM</w:t>
                  </w:r>
                </w:p>
              </w:tc>
            </w:tr>
          </w:tbl>
          <w:p w:rsidR="009568FF" w:rsidRPr="00D15E70" w:rsidRDefault="009568FF">
            <w:pPr>
              <w:rPr>
                <w:b/>
              </w:rPr>
            </w:pPr>
          </w:p>
        </w:tc>
        <w:bookmarkStart w:id="0" w:name="_GoBack"/>
        <w:bookmarkEnd w:id="0"/>
      </w:tr>
    </w:tbl>
    <w:p w:rsidR="009568FF" w:rsidRDefault="009568FF">
      <w:pPr>
        <w:pStyle w:val="NoSpacing"/>
      </w:pPr>
    </w:p>
    <w:sectPr w:rsidR="009568FF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AB"/>
    <w:rsid w:val="00002231"/>
    <w:rsid w:val="00061564"/>
    <w:rsid w:val="001E7464"/>
    <w:rsid w:val="003450F8"/>
    <w:rsid w:val="00365845"/>
    <w:rsid w:val="00367CBF"/>
    <w:rsid w:val="003C6098"/>
    <w:rsid w:val="00465FAB"/>
    <w:rsid w:val="00487B65"/>
    <w:rsid w:val="004E4A98"/>
    <w:rsid w:val="005B213D"/>
    <w:rsid w:val="005F0439"/>
    <w:rsid w:val="007651AF"/>
    <w:rsid w:val="00951D72"/>
    <w:rsid w:val="009568FF"/>
    <w:rsid w:val="009D63A6"/>
    <w:rsid w:val="00A461ED"/>
    <w:rsid w:val="00B878BD"/>
    <w:rsid w:val="00D15E70"/>
    <w:rsid w:val="00DC7D80"/>
    <w:rsid w:val="00F72DF3"/>
    <w:rsid w:val="00FE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D67169-4673-46C2-B7C7-76F66FC5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2326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82326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82326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82326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B2D7B50CD4C4C77A283BCE925673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1E76-B7C8-420C-9C5E-6FD31F7B7155}"/>
      </w:docPartPr>
      <w:docPartBody>
        <w:p w:rsidR="000D6AF8" w:rsidRDefault="006658D9">
          <w:pPr>
            <w:pStyle w:val="DB2D7B50CD4C4C77A283BCE925673153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815"/>
    <w:rsid w:val="000D6AF8"/>
    <w:rsid w:val="00132F98"/>
    <w:rsid w:val="006658D9"/>
    <w:rsid w:val="0086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3AC2D51A40486A96AC7835D1135349">
    <w:name w:val="503AC2D51A40486A96AC7835D1135349"/>
  </w:style>
  <w:style w:type="paragraph" w:customStyle="1" w:styleId="783DDEDEF84D43CCB4F79A6C4866DD85">
    <w:name w:val="783DDEDEF84D43CCB4F79A6C4866DD85"/>
  </w:style>
  <w:style w:type="paragraph" w:customStyle="1" w:styleId="9840BA1987424E0BAD80D94902E5FC12">
    <w:name w:val="9840BA1987424E0BAD80D94902E5FC12"/>
  </w:style>
  <w:style w:type="paragraph" w:customStyle="1" w:styleId="C120AE9C3647455CB3F41CCC943E2317">
    <w:name w:val="C120AE9C3647455CB3F41CCC943E2317"/>
  </w:style>
  <w:style w:type="paragraph" w:customStyle="1" w:styleId="D7282580D61A442EB94FDAE800B47D9C">
    <w:name w:val="D7282580D61A442EB94FDAE800B47D9C"/>
  </w:style>
  <w:style w:type="paragraph" w:customStyle="1" w:styleId="56BEE7EBBC3E4A3EA0DB18287B40BF96">
    <w:name w:val="56BEE7EBBC3E4A3EA0DB18287B40BF96"/>
  </w:style>
  <w:style w:type="paragraph" w:customStyle="1" w:styleId="4A562A25FCE646069F9B27849B750CF1">
    <w:name w:val="4A562A25FCE646069F9B27849B750CF1"/>
  </w:style>
  <w:style w:type="paragraph" w:customStyle="1" w:styleId="A5CCCD54FEF54C3DA0629AFE7D3FE5BD">
    <w:name w:val="A5CCCD54FEF54C3DA0629AFE7D3FE5BD"/>
  </w:style>
  <w:style w:type="paragraph" w:customStyle="1" w:styleId="6F3AD31D609442B29F3AA82CBDD2B7CB">
    <w:name w:val="6F3AD31D609442B29F3AA82CBDD2B7CB"/>
  </w:style>
  <w:style w:type="paragraph" w:customStyle="1" w:styleId="3D3B225E6899434497FCCC396214B5EE">
    <w:name w:val="3D3B225E6899434497FCCC396214B5EE"/>
  </w:style>
  <w:style w:type="paragraph" w:customStyle="1" w:styleId="DB2D7B50CD4C4C77A283BCE925673153">
    <w:name w:val="DB2D7B50CD4C4C77A283BCE925673153"/>
  </w:style>
  <w:style w:type="paragraph" w:customStyle="1" w:styleId="D5493D7495524469A450044A2764E48E">
    <w:name w:val="D5493D7495524469A450044A2764E48E"/>
  </w:style>
  <w:style w:type="paragraph" w:customStyle="1" w:styleId="CB550D2537064603A56CA83FA43AD3DF">
    <w:name w:val="CB550D2537064603A56CA83FA43AD3DF"/>
  </w:style>
  <w:style w:type="paragraph" w:customStyle="1" w:styleId="0DB5F264D47E44AB9616CAF54A9136BE">
    <w:name w:val="0DB5F264D47E44AB9616CAF54A9136BE"/>
    <w:rsid w:val="00861815"/>
  </w:style>
  <w:style w:type="paragraph" w:customStyle="1" w:styleId="BD7EC7AAC1CD4240823DC7FE3BD6C1B1">
    <w:name w:val="BD7EC7AAC1CD4240823DC7FE3BD6C1B1"/>
    <w:rsid w:val="00861815"/>
  </w:style>
  <w:style w:type="paragraph" w:customStyle="1" w:styleId="A860A16024854C17A9C33BB5CEAA3B3C">
    <w:name w:val="A860A16024854C17A9C33BB5CEAA3B3C"/>
    <w:rsid w:val="00861815"/>
  </w:style>
  <w:style w:type="paragraph" w:customStyle="1" w:styleId="6B5717D0D7DA48AAA5D0B1C0A4267944">
    <w:name w:val="6B5717D0D7DA48AAA5D0B1C0A4267944"/>
    <w:rsid w:val="008618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82326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6742E-794A-489C-948A-29B5F6FA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Anderson</dc:creator>
  <cp:keywords/>
  <dc:description/>
  <cp:lastModifiedBy>Jeff Clauson</cp:lastModifiedBy>
  <cp:revision>2</cp:revision>
  <cp:lastPrinted>2016-12-18T19:33:00Z</cp:lastPrinted>
  <dcterms:created xsi:type="dcterms:W3CDTF">2016-12-22T14:24:00Z</dcterms:created>
  <dcterms:modified xsi:type="dcterms:W3CDTF">2016-12-22T14:24:00Z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