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B971A" w14:textId="77777777" w:rsidR="00772156" w:rsidRDefault="00090A0E" w:rsidP="00FF382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1" layoutInCell="1" allowOverlap="1" wp14:anchorId="524CFE80" wp14:editId="0A79846F">
                <wp:simplePos x="0" y="0"/>
                <wp:positionH relativeFrom="margin">
                  <wp:align>left</wp:align>
                </wp:positionH>
                <wp:positionV relativeFrom="line">
                  <wp:posOffset>409575</wp:posOffset>
                </wp:positionV>
                <wp:extent cx="4276725" cy="7048500"/>
                <wp:effectExtent l="0" t="0" r="47625" b="1905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7048500"/>
                          <a:chOff x="0" y="0"/>
                          <a:chExt cx="4276725" cy="7048500"/>
                        </a:xfrm>
                      </wpg:grpSpPr>
                      <wpg:grpSp>
                        <wpg:cNvPr id="4" name="Group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14325" y="295275"/>
                            <a:ext cx="3836331" cy="6517655"/>
                            <a:chOff x="0" y="0"/>
                            <a:chExt cx="3836036" cy="6516351"/>
                          </a:xfrm>
                        </wpg:grpSpPr>
                        <pic:pic xmlns:pic="http://schemas.openxmlformats.org/drawingml/2006/picture">
                          <pic:nvPicPr>
                            <pic:cNvPr id="278" name="Graphic 278" descr="Centimet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582599">
                              <a:off x="2979103" y="2388553"/>
                              <a:ext cx="946785" cy="767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Graphic 277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506268">
                              <a:off x="95250" y="2447926"/>
                              <a:ext cx="363220" cy="462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Graphic 268" descr="Scal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1659" flipH="1">
                              <a:off x="57150" y="1428751"/>
                              <a:ext cx="781050" cy="749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Graphic 276" descr="Car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528862" flipH="1">
                              <a:off x="1076325" y="1476376"/>
                              <a:ext cx="1018540" cy="478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Graphic 275" descr="App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67980" flipH="1">
                              <a:off x="447357" y="533084"/>
                              <a:ext cx="582930" cy="708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Graphic 274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58648" flipV="1">
                              <a:off x="0" y="133351"/>
                              <a:ext cx="953770" cy="469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Graphic 273" descr="Boot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64735">
                              <a:off x="1530668" y="68898"/>
                              <a:ext cx="464185" cy="993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Graphic 271" descr="Broccol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020508" flipH="1">
                              <a:off x="3171508" y="37783"/>
                              <a:ext cx="589915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Graphic 270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58648" flipH="1">
                              <a:off x="2343150" y="1743076"/>
                              <a:ext cx="568325" cy="28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Graphic 269" descr="App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067050" y="952501"/>
                              <a:ext cx="615950" cy="748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1" name="Graphic 291" descr="Fi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80601">
                              <a:off x="114300" y="3657601"/>
                              <a:ext cx="407670" cy="565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Graphic 289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832392">
                              <a:off x="114300" y="4829176"/>
                              <a:ext cx="410210" cy="524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Graphic 288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44666">
                              <a:off x="571500" y="4676776"/>
                              <a:ext cx="367030" cy="28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" name="Graphic 287" descr="Po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60928">
                              <a:off x="1474160" y="5143526"/>
                              <a:ext cx="1104900" cy="777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5" name="Graphic 285" descr="Banan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1352">
                              <a:off x="523976" y="6019830"/>
                              <a:ext cx="568325" cy="28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4" name="Graphic 284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9647" flipH="1">
                              <a:off x="2867048" y="5934056"/>
                              <a:ext cx="457200" cy="58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Graphic 282" descr="C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6325">
                              <a:off x="2971717" y="4288625"/>
                              <a:ext cx="708660" cy="814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276725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87DB5" id="Group 7" o:spid="_x0000_s1026" alt="&quot;&quot;" style="position:absolute;margin-left:0;margin-top:32.25pt;width:336.75pt;height:555pt;z-index:-251589632;mso-position-horizontal:left;mso-position-horizontal-relative:margin;mso-position-vertical-relative:line;mso-width-relative:margin;mso-height-relative:margin" coordsize="42767,70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">
                <v:group id="Group 4" o:spid="_x0000_s1027" alt="&quot;&quot;" style="position:absolute;left:3143;top:2952;width:38363;height:65177" coordsize="38360,6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78" o:spid="_x0000_s1028" type="#_x0000_t75" alt="Centimetr" style="position:absolute;left:29791;top:23885;width:9467;height:7671;rotation:-4388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">
                    <v:imagedata r:id="rId36" o:title="Centimetr"/>
                  </v:shape>
                  <v:shape id="Graphic 277" o:spid="_x0000_s1029" type="#_x0000_t75" alt="Drop" style="position:absolute;left:952;top:24479;width:3632;height:4629;rotation:-2286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">
                    <v:imagedata r:id="rId37" o:title="Drop"/>
                  </v:shape>
                  <v:shape id="Graphic 268" o:spid="_x0000_s1030" type="#_x0000_t75" alt="Scales" style="position:absolute;left:571;top:14287;width:7811;height:7499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">
                    <v:imagedata r:id="rId38" o:title="Scales"/>
                  </v:shape>
                  <v:shape id="Graphic 276" o:spid="_x0000_s1031" type="#_x0000_t75" alt="Carrot" style="position:absolute;left:10763;top:14763;width:10185;height:4782;rotation:99081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">
                    <v:imagedata r:id="rId39" o:title="Carrot"/>
                  </v:shape>
                  <v:shape id="Graphic 275" o:spid="_x0000_s1032" type="#_x0000_t75" alt="Apple" style="position:absolute;left:4473;top:5331;width:5829;height:7080;rotation:68070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">
                    <v:imagedata r:id="rId40" o:title="Apple"/>
                  </v:shape>
                  <v:shape id="Graphic 274" o:spid="_x0000_s1033" type="#_x0000_t75" alt="Banana" style="position:absolute;top:1333;width:9537;height:4693;rotation:212047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">
                    <v:imagedata r:id="rId41" o:title="Banana"/>
                  </v:shape>
                  <v:shape id="Graphic 273" o:spid="_x0000_s1034" type="#_x0000_t75" alt="Bootle" style="position:absolute;left:15306;top:688;width:4642;height:9932;rotation:378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">
                    <v:imagedata r:id="rId42" o:title="Bootle"/>
                  </v:shape>
                  <v:shape id="Graphic 271" o:spid="_x0000_s1035" type="#_x0000_t75" alt="Broccoli" style="position:absolute;left:31714;top:378;width:5899;height:5144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">
                    <v:imagedata r:id="rId43" o:title="Broccoli"/>
                  </v:shape>
                  <v:shape id="Graphic 270" o:spid="_x0000_s1036" type="#_x0000_t75" alt="Banana" style="position:absolute;left:23431;top:17430;width:5683;height:2801;rotation:21204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">
                    <v:imagedata r:id="rId41" o:title="Banana"/>
                  </v:shape>
                  <v:shape id="Graphic 269" o:spid="_x0000_s1037" type="#_x0000_t75" alt="Apple" style="position:absolute;left:30670;top:9525;width:6160;height:7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">
                    <v:imagedata r:id="rId40" o:title="Apple"/>
                  </v:shape>
                  <v:shape id="Graphic 291" o:spid="_x0000_s1038" type="#_x0000_t75" alt="Fire" style="position:absolute;left:1143;top:36576;width:4076;height:5651;rotation:2163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">
                    <v:imagedata r:id="rId44" o:title="Fire"/>
                  </v:shape>
                  <v:shape id="Graphic 289" o:spid="_x0000_s1039" type="#_x0000_t75" alt="Glass" style="position:absolute;left:1143;top:48291;width:4102;height:5245;rotation:3093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">
                    <v:imagedata r:id="rId45" o:title="Glass"/>
                  </v:shape>
                  <v:shape id="Graphic 288" o:spid="_x0000_s1040" type="#_x0000_t75" alt="Glass" style="position:absolute;left:5715;top:46767;width:3670;height:2845;rotation:2342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">
                    <v:imagedata r:id="rId46" o:title="Glass"/>
                  </v:shape>
                  <v:shape id="Graphic 287" o:spid="_x0000_s1041" type="#_x0000_t75" alt="Podium" style="position:absolute;left:14741;top:51435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">
                    <v:imagedata r:id="rId47" o:title="Podium"/>
                  </v:shape>
                  <v:shape id="Graphic 285" o:spid="_x0000_s1042" type="#_x0000_t75" alt="Banana" style="position:absolute;left:5239;top:60198;width:5684;height:2800;rotation:2120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">
                    <v:imagedata r:id="rId41" o:title="Banana"/>
                  </v:shape>
                  <v:shape id="Graphic 284" o:spid="_x0000_s1043" type="#_x0000_t75" alt="Drop" style="position:absolute;left:28670;top:59340;width:4572;height:5823;rotation:-23042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">
                    <v:imagedata r:id="rId37" o:title="Drop"/>
                  </v:shape>
                  <v:shape id="Graphic 282" o:spid="_x0000_s1044" type="#_x0000_t75" alt="Cup" style="position:absolute;left:29717;top:42886;width:7086;height:8140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">
                    <v:imagedata r:id="rId48" o:title="Cup"/>
                  </v:shape>
                </v:group>
                <v:rect id="Rectangle 6" o:spid="_x0000_s1045" style="position:absolute;width:42767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w10:wrap anchorx="margin" anchory="line"/>
                <w10:anchorlock/>
              </v:group>
            </w:pict>
          </mc:Fallback>
        </mc:AlternateContent>
      </w:r>
    </w:p>
    <w:p w14:paraId="6FBADB80" w14:textId="4B823D35" w:rsidR="005652A2" w:rsidRDefault="005652A2" w:rsidP="005652A2">
      <w:pPr>
        <w:pStyle w:val="Title"/>
      </w:pPr>
      <w:r>
        <w:rPr>
          <w:noProof/>
        </w:rPr>
        <w:drawing>
          <wp:inline distT="0" distB="0" distL="0" distR="0" wp14:anchorId="5E7303AD" wp14:editId="4B8751AB">
            <wp:extent cx="593999" cy="527006"/>
            <wp:effectExtent l="0" t="0" r="0" b="6985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9" cy="5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82B5" w14:textId="1DFDA52E" w:rsidR="005652A2" w:rsidRDefault="005652A2" w:rsidP="005652A2">
      <w:pPr>
        <w:pStyle w:val="Title"/>
      </w:pPr>
      <w:r>
        <w:t xml:space="preserve">Kickers FC </w:t>
      </w:r>
    </w:p>
    <w:p w14:paraId="7D9B8A4F" w14:textId="77777777" w:rsidR="00BD75A2" w:rsidRDefault="005652A2" w:rsidP="005652A2">
      <w:pPr>
        <w:pStyle w:val="Title"/>
        <w:rPr>
          <w:sz w:val="48"/>
          <w:szCs w:val="48"/>
        </w:rPr>
      </w:pPr>
      <w:r w:rsidRPr="005652A2">
        <w:rPr>
          <w:sz w:val="48"/>
          <w:szCs w:val="48"/>
        </w:rPr>
        <w:t>U17 Boys</w:t>
      </w:r>
    </w:p>
    <w:p w14:paraId="24179CFF" w14:textId="2D930E62" w:rsidR="005652A2" w:rsidRPr="005652A2" w:rsidRDefault="005652A2" w:rsidP="005652A2">
      <w:pPr>
        <w:pStyle w:val="Title"/>
        <w:rPr>
          <w:sz w:val="48"/>
          <w:szCs w:val="48"/>
        </w:rPr>
      </w:pPr>
      <w:r w:rsidRPr="005652A2">
        <w:rPr>
          <w:sz w:val="48"/>
          <w:szCs w:val="48"/>
        </w:rPr>
        <w:t xml:space="preserve"> </w:t>
      </w:r>
    </w:p>
    <w:p w14:paraId="66F08165" w14:textId="77777777" w:rsidR="000B2997" w:rsidRPr="007F1019" w:rsidRDefault="00000000" w:rsidP="000B2997">
      <w:pPr>
        <w:pStyle w:val="Title"/>
      </w:pPr>
      <w:sdt>
        <w:sdtPr>
          <w:id w:val="-1581518104"/>
          <w:placeholder>
            <w:docPart w:val="ACE44A000C4F4D3888674F0072DCE950"/>
          </w:placeholder>
          <w:temporary/>
          <w:showingPlcHdr/>
          <w15:appearance w15:val="hidden"/>
        </w:sdtPr>
        <w:sdtContent>
          <w:r w:rsidR="002B3F9A" w:rsidRPr="005652A2">
            <w:rPr>
              <w:sz w:val="44"/>
              <w:szCs w:val="44"/>
            </w:rPr>
            <w:t>NUTRITION</w:t>
          </w:r>
          <w:r w:rsidR="002B3F9A" w:rsidRPr="005652A2">
            <w:rPr>
              <w:sz w:val="44"/>
              <w:szCs w:val="44"/>
            </w:rPr>
            <w:br/>
            <w:t>JOURNAL</w:t>
          </w:r>
        </w:sdtContent>
      </w:sdt>
    </w:p>
    <w:p w14:paraId="33A0E1C6" w14:textId="057A9659" w:rsidR="000B2997" w:rsidRDefault="000B2997" w:rsidP="00CF25A1">
      <w:pPr>
        <w:pStyle w:val="Subtitle"/>
      </w:pPr>
    </w:p>
    <w:p w14:paraId="3E0239DA" w14:textId="77777777" w:rsidR="00987674" w:rsidRDefault="00987674" w:rsidP="00987674"/>
    <w:p w14:paraId="767240A0" w14:textId="77777777" w:rsidR="00FF3827" w:rsidRDefault="00FF3827" w:rsidP="00987674"/>
    <w:p w14:paraId="18263190" w14:textId="77777777" w:rsidR="00EA27DC" w:rsidRDefault="00EA27DC" w:rsidP="00987674"/>
    <w:p w14:paraId="0C482979" w14:textId="77777777" w:rsidR="00EA27DC" w:rsidRDefault="00EA27DC" w:rsidP="00987674"/>
    <w:p w14:paraId="476BB75C" w14:textId="77777777" w:rsidR="00EA27DC" w:rsidRDefault="00EA27DC" w:rsidP="00987674"/>
    <w:p w14:paraId="0A662B4D" w14:textId="77777777" w:rsidR="00EA27DC" w:rsidRDefault="00EA27DC" w:rsidP="00987674"/>
    <w:p w14:paraId="0C97EB83" w14:textId="77777777" w:rsidR="00EA27DC" w:rsidRDefault="00EA27DC" w:rsidP="00987674"/>
    <w:p w14:paraId="67125A9A" w14:textId="77777777" w:rsidR="00EA27DC" w:rsidRPr="00987674" w:rsidRDefault="00914971" w:rsidP="00987674"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0768" behindDoc="1" locked="1" layoutInCell="1" allowOverlap="1" wp14:anchorId="545CBCE2" wp14:editId="3E6A0E40">
                <wp:simplePos x="0" y="0"/>
                <wp:positionH relativeFrom="column">
                  <wp:posOffset>-266700</wp:posOffset>
                </wp:positionH>
                <wp:positionV relativeFrom="line">
                  <wp:posOffset>1270</wp:posOffset>
                </wp:positionV>
                <wp:extent cx="4445000" cy="6029325"/>
                <wp:effectExtent l="0" t="0" r="0" b="952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0" cy="6029325"/>
                          <a:chOff x="112394" y="0"/>
                          <a:chExt cx="4445000" cy="6032844"/>
                        </a:xfrm>
                      </wpg:grpSpPr>
                      <pic:pic xmlns:pic="http://schemas.openxmlformats.org/drawingml/2006/picture">
                        <pic:nvPicPr>
                          <pic:cNvPr id="250" name="Graphic 250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8011">
                            <a:off x="2503169" y="1619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4" y="0"/>
                            <a:ext cx="42418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Graphic 253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5398">
                            <a:off x="3989069" y="3143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4" y="19050"/>
                            <a:ext cx="94297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3142931" y="58738"/>
                            <a:ext cx="323850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Graphic 252" descr="Banana&#10;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6276">
                            <a:off x="112394" y="101917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Graphic 251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2197" flipH="1" flipV="1">
                            <a:off x="4017644" y="809625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Graphic 25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48" y="1705607"/>
                            <a:ext cx="1037590" cy="438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Graphic 26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469" y="1639238"/>
                            <a:ext cx="1002665" cy="45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81374" y="1591263"/>
                            <a:ext cx="1022350" cy="5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aphic 26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336" y="3506496"/>
                            <a:ext cx="1017905" cy="447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Graphic 264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937" y="3506497"/>
                            <a:ext cx="1018540" cy="44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33747" y="3506497"/>
                            <a:ext cx="1003935" cy="390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Graphic 26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733550" y="5575377"/>
                            <a:ext cx="1581150" cy="457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2D2A7" id="Group 10" o:spid="_x0000_s1026" alt="&quot;&quot;" style="position:absolute;margin-left:-21pt;margin-top:.1pt;width:350pt;height:474.75pt;z-index:-251635712;mso-position-vertical-relative:line;mso-width-relative:margin;mso-height-relative:margin" coordorigin="1123" coordsize="44450,603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">
                <v:shape id="Graphic 250" o:spid="_x0000_s1027" type="#_x0000_t75" alt="Broccoli" style="position:absolute;left:25031;top:1619;width:3239;height:2819;rotation:-2918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">
                  <v:imagedata r:id="rId43" o:title="Broccoli"/>
                </v:shape>
                <v:shape id="Graphic 257" o:spid="_x0000_s1028" type="#_x0000_t75" alt="Apple" style="position:absolute;left:3409;width:424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">
                  <v:imagedata r:id="rId40" o:title="Apple"/>
                </v:shape>
                <v:shape id="Graphic 253" o:spid="_x0000_s1029" type="#_x0000_t75" alt="Banana" style="position:absolute;left:39890;top:3143;width:5683;height:2800;rotation:-10053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">
                  <v:imagedata r:id="rId41" o:title="Banana"/>
                </v:shape>
                <v:shape id="Graphic 256" o:spid="_x0000_s1030" type="#_x0000_t75" alt="Carrot" style="position:absolute;left:12172;top:190;width:943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">
                  <v:imagedata r:id="rId39" o:title="Carrot"/>
                </v:shape>
                <v:shape id="Graphic 255" o:spid="_x0000_s1031" type="#_x0000_t75" alt="Apple" style="position:absolute;left:31429;top:587;width:3238;height:393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">
                  <v:imagedata r:id="rId40" o:title="Apple"/>
                </v:shape>
                <v:shape id="Graphic 252" o:spid="_x0000_s1032" type="#_x0000_t75" alt="Banana&#10;" style="position:absolute;left:1123;top:10191;width:5684;height:2801;rotation:9323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">
                  <v:imagedata r:id="rId41" o:title="Banana&#10;"/>
                </v:shape>
                <v:shape id="Graphic 251" o:spid="_x0000_s1033" type="#_x0000_t75" alt="Broccoli" style="position:absolute;left:40176;top:8095;width:4318;height:3760;rotation:30825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">
                  <v:imagedata r:id="rId43" o:title="Broccoli"/>
                </v:shape>
                <v:shape id="Graphic 259" o:spid="_x0000_s1034" type="#_x0000_t75" alt="Ribbon" style="position:absolute;left:6667;top:17056;width:10376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">
                  <v:imagedata r:id="rId54" o:title="Ribbon"/>
                </v:shape>
                <v:shape id="Graphic 260" o:spid="_x0000_s1035" type="#_x0000_t75" alt="Ribbon" style="position:absolute;left:19994;top:16392;width:10027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">
                  <v:imagedata r:id="rId54" o:title="Ribbon"/>
                </v:shape>
                <v:shape id="Graphic 258" o:spid="_x0000_s1036" type="#_x0000_t75" alt="Ribbon" style="position:absolute;left:33813;top:15912;width:10224;height:5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">
                  <v:imagedata r:id="rId54" o:title="Ribbon"/>
                </v:shape>
                <v:shape id="Graphic 263" o:spid="_x0000_s1037" type="#_x0000_t75" alt="Ribbon" style="position:absolute;left:6483;top:35064;width:10179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">
                  <v:imagedata r:id="rId54" o:title="Ribbon"/>
                </v:shape>
                <v:shape id="Graphic 264" o:spid="_x0000_s1038" type="#_x0000_t75" alt="Ribbon" style="position:absolute;left:20479;top:35064;width:10185;height:44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">
                  <v:imagedata r:id="rId54" o:title="Ribbon"/>
                </v:shape>
                <v:shape id="Graphic 265" o:spid="_x0000_s1039" type="#_x0000_t75" alt="Ribbon" style="position:absolute;left:33337;top:35064;width:10039;height:3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">
                  <v:imagedata r:id="rId54" o:title="Ribbon"/>
                </v:shape>
                <v:shape id="Graphic 262" o:spid="_x0000_s1040" type="#_x0000_t75" alt="Ribbon" style="position:absolute;left:17335;top:55753;width:15812;height:457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">
                  <v:imagedata r:id="rId55" o:title="Ribbon"/>
                </v:shape>
                <w10:wrap anchory="line"/>
                <w10:anchorlock/>
              </v:group>
            </w:pict>
          </mc:Fallback>
        </mc:AlternateContent>
      </w:r>
    </w:p>
    <w:p w14:paraId="462AA6C1" w14:textId="77777777" w:rsidR="00FF3827" w:rsidRDefault="00FF3827" w:rsidP="00FF3827"/>
    <w:p w14:paraId="6D4C07A9" w14:textId="77777777" w:rsidR="00AA4B7B" w:rsidRDefault="00000000" w:rsidP="00AA4B7B">
      <w:pPr>
        <w:pStyle w:val="Heading1"/>
      </w:pPr>
      <w:sdt>
        <w:sdtPr>
          <w:id w:val="-402685452"/>
          <w:placeholder>
            <w:docPart w:val="F44E4965FC1342FA8F293F776418CD67"/>
          </w:placeholder>
          <w:temporary/>
          <w:showingPlcHdr/>
          <w15:appearance w15:val="hidden"/>
        </w:sdtPr>
        <w:sdtContent>
          <w:r w:rsidR="00AE7053" w:rsidRPr="00B37678">
            <w:rPr>
              <w:sz w:val="52"/>
              <w:szCs w:val="52"/>
            </w:rPr>
            <w:t>Healthy Snack</w:t>
          </w:r>
          <w:r w:rsidR="00AE7053" w:rsidRPr="00B37678">
            <w:rPr>
              <w:sz w:val="52"/>
              <w:szCs w:val="52"/>
            </w:rPr>
            <w:br/>
            <w:t>Ideas</w:t>
          </w:r>
        </w:sdtContent>
      </w:sdt>
    </w:p>
    <w:p w14:paraId="18CEDE86" w14:textId="77777777" w:rsidR="00AA4B7B" w:rsidRPr="00AA4B7B" w:rsidRDefault="00AA4B7B" w:rsidP="00AA4B7B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643F2B94" wp14:editId="6677C792">
                <wp:extent cx="3937000" cy="348615"/>
                <wp:effectExtent l="0" t="0" r="6350" b="0"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49" name="Graphic 249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Graphic 24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Oval 55" descr="Oval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FB5E" id="Group 9" o:spid="_x0000_s1026" alt="&quot;&quot;" style="width:310pt;height:27.45pt;mso-position-horizontal-relative:char;mso-position-vertical-relative:line" coordsize="39370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">
                <v:shape id="Graphic 249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">
                  <v:imagedata r:id="rId58" o:title="Decor" cropbottom="-1f" cropright="-575f"/>
                </v:shape>
                <v:shape id="Graphic 248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">
                  <v:imagedata r:id="rId58" o:title="Decor" croptop="1f" cropbottom="-1f" cropleft="1f" cropright="144f"/>
                </v:shape>
                <v:oval id="Oval 55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138"/>
        <w:gridCol w:w="430"/>
        <w:gridCol w:w="190"/>
        <w:gridCol w:w="403"/>
        <w:gridCol w:w="1179"/>
        <w:gridCol w:w="403"/>
        <w:gridCol w:w="190"/>
        <w:gridCol w:w="403"/>
        <w:gridCol w:w="1151"/>
        <w:gridCol w:w="403"/>
      </w:tblGrid>
      <w:tr w:rsidR="00DF6104" w:rsidRPr="00D2334E" w14:paraId="5D7BBC02" w14:textId="77777777" w:rsidTr="0080286A">
        <w:trPr>
          <w:trHeight w:val="20"/>
          <w:jc w:val="right"/>
        </w:trPr>
        <w:tc>
          <w:tcPr>
            <w:tcW w:w="39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33B8588" w14:textId="77777777" w:rsidR="00DF6104" w:rsidRPr="00D2334E" w:rsidRDefault="00DF6104" w:rsidP="00D2334E"/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E9DDB" w14:textId="77777777" w:rsidR="00DF6104" w:rsidRPr="00D2334E" w:rsidRDefault="00000000" w:rsidP="008842F0">
            <w:pPr>
              <w:pStyle w:val="Heading2"/>
              <w:outlineLvl w:val="1"/>
            </w:pPr>
            <w:sdt>
              <w:sdtPr>
                <w:id w:val="2054731673"/>
                <w:placeholder>
                  <w:docPart w:val="374F56D6AD4044B88936F4D36FB3CAA6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Nuts</w:t>
                </w:r>
              </w:sdtContent>
            </w:sdt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D7AA02A" w14:textId="77777777" w:rsidR="00DF6104" w:rsidRPr="00D2334E" w:rsidRDefault="00DF6104" w:rsidP="00D2334E"/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145F61A6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A31D07B" w14:textId="77777777" w:rsidR="00DF6104" w:rsidRPr="00D2334E" w:rsidRDefault="00DF6104" w:rsidP="00D2334E"/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7DAD8" w14:textId="77777777" w:rsidR="00DF6104" w:rsidRPr="00D2334E" w:rsidRDefault="00000000" w:rsidP="00F82EA2">
            <w:pPr>
              <w:pStyle w:val="Heading2"/>
              <w:outlineLvl w:val="1"/>
            </w:pPr>
            <w:sdt>
              <w:sdtPr>
                <w:id w:val="1244453168"/>
                <w:placeholder>
                  <w:docPart w:val="21A3937C819A4049BA4E47211608031C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Veg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2337A58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7BE94EB1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07CDC81" w14:textId="77777777" w:rsidR="00DF6104" w:rsidRPr="00D2334E" w:rsidRDefault="00DF6104" w:rsidP="00D2334E"/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4129D" w14:textId="77777777" w:rsidR="00DF6104" w:rsidRPr="00D2334E" w:rsidRDefault="00000000" w:rsidP="00F82EA2">
            <w:pPr>
              <w:pStyle w:val="Heading2"/>
              <w:outlineLvl w:val="1"/>
            </w:pPr>
            <w:sdt>
              <w:sdtPr>
                <w:id w:val="-994337745"/>
                <w:placeholder>
                  <w:docPart w:val="1793B95485FF4982AC4862965A4DEE27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Fruit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FEACB08" w14:textId="77777777" w:rsidR="00DF6104" w:rsidRPr="00D2334E" w:rsidRDefault="00DF6104" w:rsidP="00D2334E"/>
        </w:tc>
      </w:tr>
      <w:tr w:rsidR="00053D60" w:rsidRPr="00D2334E" w14:paraId="0F092E30" w14:textId="77777777" w:rsidTr="00D2334E">
        <w:trPr>
          <w:trHeight w:val="108"/>
          <w:jc w:val="right"/>
        </w:trPr>
        <w:tc>
          <w:tcPr>
            <w:tcW w:w="391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6EE88B37" w14:textId="77777777" w:rsidR="00DF6104" w:rsidRPr="00D2334E" w:rsidRDefault="00DF6104" w:rsidP="00D2334E"/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1ABCC" w14:textId="77777777" w:rsidR="00DF6104" w:rsidRPr="00D2334E" w:rsidRDefault="00DF6104" w:rsidP="00D2334E"/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0E98A3D4" w14:textId="77777777" w:rsidR="00DF6104" w:rsidRPr="00D2334E" w:rsidRDefault="00DF6104" w:rsidP="00D2334E"/>
        </w:tc>
        <w:tc>
          <w:tcPr>
            <w:tcW w:w="187" w:type="dxa"/>
            <w:vMerge/>
            <w:tcBorders>
              <w:top w:val="nil"/>
              <w:bottom w:val="nil"/>
            </w:tcBorders>
            <w:textDirection w:val="tbRl"/>
            <w:vAlign w:val="center"/>
          </w:tcPr>
          <w:p w14:paraId="10D1B304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57CD605E" w14:textId="77777777" w:rsidR="00DF6104" w:rsidRPr="00D2334E" w:rsidRDefault="00DF6104" w:rsidP="00D2334E"/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6CDA9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233CD298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6F67D0FB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7CC91D20" w14:textId="77777777" w:rsidR="00DF6104" w:rsidRPr="00D2334E" w:rsidRDefault="00DF6104" w:rsidP="00D2334E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F3CDA" w14:textId="77777777" w:rsidR="00DF6104" w:rsidRPr="00D2334E" w:rsidRDefault="00DF6104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287E4426" w14:textId="77777777" w:rsidR="00DF6104" w:rsidRPr="00D2334E" w:rsidRDefault="00DF6104" w:rsidP="00D2334E"/>
        </w:tc>
      </w:tr>
      <w:tr w:rsidR="00053D60" w:rsidRPr="00D2334E" w14:paraId="2E466B5F" w14:textId="77777777" w:rsidTr="00D2334E">
        <w:trPr>
          <w:trHeight w:val="510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E3DACBE" w14:textId="77777777" w:rsidR="00053D60" w:rsidRPr="00D2334E" w:rsidRDefault="00053D60" w:rsidP="00D2334E"/>
        </w:tc>
        <w:tc>
          <w:tcPr>
            <w:tcW w:w="187" w:type="dxa"/>
            <w:vMerge w:val="restart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F18F5E6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B9E6295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638A26E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5BC278F" w14:textId="77777777" w:rsidR="00053D60" w:rsidRPr="00D2334E" w:rsidRDefault="00053D60" w:rsidP="00D2334E"/>
        </w:tc>
      </w:tr>
      <w:tr w:rsidR="00053D60" w:rsidRPr="00D2334E" w14:paraId="6B80878D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E91EDDB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F5EDC4D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5364579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E140214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40A0B246" w14:textId="77777777" w:rsidR="00053D60" w:rsidRPr="00D2334E" w:rsidRDefault="00053D60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FE40EAE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B140E97" w14:textId="77777777" w:rsidR="00053D60" w:rsidRPr="00D2334E" w:rsidRDefault="00053D60" w:rsidP="00D2334E"/>
        </w:tc>
      </w:tr>
      <w:tr w:rsidR="00053D60" w:rsidRPr="00D2334E" w14:paraId="7D8836C8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CDD1E1D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9D91BF9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12E656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51B6B01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7E4BF35" w14:textId="77777777" w:rsidR="00053D60" w:rsidRPr="00D2334E" w:rsidRDefault="00053D60" w:rsidP="00D2334E"/>
        </w:tc>
      </w:tr>
      <w:tr w:rsidR="00053D60" w:rsidRPr="00D2334E" w14:paraId="7E93E55A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6DAA9163" w14:textId="77777777" w:rsidR="00053D60" w:rsidRPr="00D2334E" w:rsidRDefault="00053D60" w:rsidP="00D2334E"/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4398712F" w14:textId="77777777" w:rsidR="00053D60" w:rsidRPr="00D2334E" w:rsidRDefault="00053D60" w:rsidP="00D2334E"/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A3AF968" w14:textId="77777777" w:rsidR="00053D60" w:rsidRPr="00D2334E" w:rsidRDefault="00053D60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37EE2BF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5CD9CAB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C001972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ADD15A3" w14:textId="77777777" w:rsidR="00053D60" w:rsidRPr="00D2334E" w:rsidRDefault="00053D60" w:rsidP="00D2334E"/>
        </w:tc>
      </w:tr>
      <w:tr w:rsidR="00651B19" w:rsidRPr="00D2334E" w14:paraId="763850C4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D2B76B" w14:textId="77777777" w:rsidR="00DF6104" w:rsidRPr="00D2334E" w:rsidRDefault="00DF6104" w:rsidP="00D2334E"/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0D331F4" w14:textId="77777777" w:rsidR="00DF6104" w:rsidRPr="00D2334E" w:rsidRDefault="00DF6104" w:rsidP="00D2334E"/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302C51" w14:textId="77777777" w:rsidR="00DF6104" w:rsidRPr="00D2334E" w:rsidRDefault="00DF6104" w:rsidP="00D2334E"/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4020EEA0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6F49BD" w14:textId="77777777" w:rsidR="00DF6104" w:rsidRPr="00D2334E" w:rsidRDefault="00DF6104" w:rsidP="00D2334E"/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A6CBACB" w14:textId="77777777" w:rsidR="00DF6104" w:rsidRPr="00D2334E" w:rsidRDefault="00DF6104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46BD23" w14:textId="77777777" w:rsidR="00DF6104" w:rsidRPr="00D2334E" w:rsidRDefault="00DF6104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CD2B4D1" w14:textId="77777777" w:rsidR="00DF6104" w:rsidRPr="00D2334E" w:rsidRDefault="00DF6104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A6F8C3D" w14:textId="77777777" w:rsidR="00DF6104" w:rsidRPr="00D2334E" w:rsidRDefault="00DF6104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46409F5" w14:textId="77777777" w:rsidR="00DF6104" w:rsidRPr="00D2334E" w:rsidRDefault="00DF6104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CDEB0FB" w14:textId="77777777" w:rsidR="00DF6104" w:rsidRPr="00D2334E" w:rsidRDefault="00DF6104" w:rsidP="00D2334E"/>
        </w:tc>
      </w:tr>
      <w:tr w:rsidR="00651B19" w:rsidRPr="00D2334E" w14:paraId="0BBEF260" w14:textId="77777777" w:rsidTr="00D2334E">
        <w:trPr>
          <w:trHeight w:val="510"/>
          <w:jc w:val="right"/>
        </w:trPr>
        <w:tc>
          <w:tcPr>
            <w:tcW w:w="3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97F6942" w14:textId="77777777" w:rsidR="00651B19" w:rsidRPr="00D2334E" w:rsidRDefault="00651B19" w:rsidP="00D2334E"/>
        </w:tc>
        <w:tc>
          <w:tcPr>
            <w:tcW w:w="1121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57F60522" w14:textId="77777777" w:rsidR="00651B19" w:rsidRPr="00D2334E" w:rsidRDefault="00000000" w:rsidP="00F82EA2">
            <w:pPr>
              <w:pStyle w:val="Heading2"/>
              <w:outlineLvl w:val="1"/>
            </w:pPr>
            <w:sdt>
              <w:sdtPr>
                <w:id w:val="131065737"/>
                <w:placeholder>
                  <w:docPart w:val="54722654EE2649D9A9D1057176B16D1F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Seafood</w:t>
                </w:r>
              </w:sdtContent>
            </w:sdt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42FC25F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061E6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BF86E8C" w14:textId="77777777" w:rsidR="00651B19" w:rsidRPr="00D2334E" w:rsidRDefault="00651B19" w:rsidP="00D2334E"/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5E154" w14:textId="77777777" w:rsidR="00651B19" w:rsidRPr="00D2334E" w:rsidRDefault="00000000" w:rsidP="00F82EA2">
            <w:pPr>
              <w:pStyle w:val="Heading2"/>
              <w:outlineLvl w:val="1"/>
            </w:pPr>
            <w:sdt>
              <w:sdtPr>
                <w:id w:val="-449551073"/>
                <w:placeholder>
                  <w:docPart w:val="6223B12271D14A499734E691E2C80F7D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Fish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0921FA5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C566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DA5A656" w14:textId="77777777" w:rsidR="00651B19" w:rsidRPr="00D2334E" w:rsidRDefault="00651B19" w:rsidP="00D2334E"/>
        </w:tc>
        <w:tc>
          <w:tcPr>
            <w:tcW w:w="1134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76EAE145" w14:textId="77777777" w:rsidR="00651B19" w:rsidRPr="00D2334E" w:rsidRDefault="00000000" w:rsidP="00F82EA2">
            <w:pPr>
              <w:pStyle w:val="Heading2"/>
              <w:outlineLvl w:val="1"/>
            </w:pPr>
            <w:sdt>
              <w:sdtPr>
                <w:id w:val="-1332903270"/>
                <w:placeholder>
                  <w:docPart w:val="04B512A2B56A426DB93B0C1200636D0A"/>
                </w:placeholder>
                <w:temporary/>
                <w:showingPlcHdr/>
                <w15:appearance w15:val="hidden"/>
              </w:sdtPr>
              <w:sdtContent>
                <w:r w:rsidR="00AE7053" w:rsidRPr="00D2334E">
                  <w:t>Sweet</w:t>
                </w:r>
              </w:sdtContent>
            </w:sdt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BD0FE77" w14:textId="77777777" w:rsidR="00651B19" w:rsidRPr="00D2334E" w:rsidRDefault="00651B19" w:rsidP="00D2334E"/>
        </w:tc>
      </w:tr>
      <w:tr w:rsidR="00651B19" w:rsidRPr="00D2334E" w14:paraId="1B23C8DF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376509DE" w14:textId="77777777" w:rsidR="00651B19" w:rsidRPr="00D2334E" w:rsidRDefault="00651B19" w:rsidP="00D2334E"/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85DF2" w14:textId="77777777" w:rsidR="00651B19" w:rsidRPr="00D2334E" w:rsidRDefault="00651B19" w:rsidP="00D2334E"/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F78CDA8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7876571B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6EF8A609" w14:textId="77777777" w:rsidR="00651B19" w:rsidRPr="00D2334E" w:rsidRDefault="00651B19" w:rsidP="00D2334E"/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69198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B0C4478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40AB77AD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0D1AF7A6" w14:textId="77777777" w:rsidR="00651B19" w:rsidRPr="00D2334E" w:rsidRDefault="00651B19" w:rsidP="00D2334E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B5FF0" w14:textId="77777777" w:rsidR="00651B19" w:rsidRPr="00D2334E" w:rsidRDefault="00651B19" w:rsidP="00D2334E"/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09BC62B7" w14:textId="77777777" w:rsidR="00651B19" w:rsidRPr="00D2334E" w:rsidRDefault="00651B19" w:rsidP="00D2334E"/>
        </w:tc>
      </w:tr>
      <w:tr w:rsidR="00053D60" w:rsidRPr="00D2334E" w14:paraId="5ED19FE8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6DDC3F1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4B2BF7B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8689DBD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textDirection w:val="tbRl"/>
            <w:vAlign w:val="center"/>
          </w:tcPr>
          <w:p w14:paraId="00781D27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B030B35" w14:textId="77777777" w:rsidR="00053D60" w:rsidRPr="00D2334E" w:rsidRDefault="00053D60" w:rsidP="00D2334E"/>
        </w:tc>
      </w:tr>
      <w:tr w:rsidR="00053D60" w:rsidRPr="00D2334E" w14:paraId="3EFA3774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AF080B4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67864D75" w14:textId="77777777" w:rsidR="00053D60" w:rsidRPr="00D2334E" w:rsidRDefault="00053D60" w:rsidP="00D2334E"/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6567A11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E959B9E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C7FD424" w14:textId="77777777" w:rsidR="00053D60" w:rsidRPr="00D2334E" w:rsidRDefault="00053D60" w:rsidP="00D2334E"/>
        </w:tc>
      </w:tr>
      <w:tr w:rsidR="00053D60" w:rsidRPr="00D2334E" w14:paraId="5B12CB26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02E36D5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7FA4D1E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486D332B" w14:textId="77777777" w:rsidR="00053D60" w:rsidRPr="00D2334E" w:rsidRDefault="00053D60" w:rsidP="00D2334E"/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050C619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5CC7FE0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152A991" w14:textId="77777777" w:rsidR="00053D60" w:rsidRPr="00D2334E" w:rsidRDefault="00053D60" w:rsidP="00D2334E"/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B3FD672" w14:textId="77777777" w:rsidR="00053D60" w:rsidRPr="00D2334E" w:rsidRDefault="00053D60" w:rsidP="00D2334E"/>
        </w:tc>
      </w:tr>
      <w:tr w:rsidR="00053D60" w:rsidRPr="00D2334E" w14:paraId="2C7E23A3" w14:textId="77777777" w:rsidTr="00D2334E">
        <w:trPr>
          <w:trHeight w:val="397"/>
          <w:jc w:val="right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B0854D5" w14:textId="77777777" w:rsidR="00053D60" w:rsidRPr="00D2334E" w:rsidRDefault="00053D60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9AB5C07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DF63AB5" w14:textId="77777777" w:rsidR="00053D60" w:rsidRPr="00D2334E" w:rsidRDefault="00053D60" w:rsidP="00D2334E"/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A36F424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40E05E" w14:textId="77777777" w:rsidR="00053D60" w:rsidRPr="00D2334E" w:rsidRDefault="00053D60" w:rsidP="00D2334E"/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8EC6770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049261B" w14:textId="77777777" w:rsidR="00053D60" w:rsidRPr="00D2334E" w:rsidRDefault="00053D60" w:rsidP="00D2334E"/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1479B5F" w14:textId="77777777" w:rsidR="00053D60" w:rsidRPr="00D2334E" w:rsidRDefault="00053D60" w:rsidP="00D2334E"/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32062E1" w14:textId="77777777" w:rsidR="00053D60" w:rsidRPr="00D2334E" w:rsidRDefault="00053D60" w:rsidP="00D2334E"/>
        </w:tc>
      </w:tr>
      <w:tr w:rsidR="00651B19" w:rsidRPr="00D2334E" w14:paraId="6443D705" w14:textId="77777777" w:rsidTr="00D2334E">
        <w:trPr>
          <w:trHeight w:val="397"/>
          <w:jc w:val="right"/>
        </w:trPr>
        <w:tc>
          <w:tcPr>
            <w:tcW w:w="3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E29EC24" w14:textId="77777777" w:rsidR="00651B19" w:rsidRPr="00D2334E" w:rsidRDefault="00651B19" w:rsidP="00D2334E"/>
        </w:tc>
        <w:tc>
          <w:tcPr>
            <w:tcW w:w="112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9552FAB" w14:textId="77777777" w:rsidR="00651B19" w:rsidRPr="00D2334E" w:rsidRDefault="00651B19" w:rsidP="00D2334E"/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128013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4C82149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B1B2D4" w14:textId="77777777" w:rsidR="00651B19" w:rsidRPr="00D2334E" w:rsidRDefault="00651B19" w:rsidP="00D2334E"/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8264988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DFAA11" w14:textId="77777777" w:rsidR="00651B19" w:rsidRPr="00D2334E" w:rsidRDefault="00651B19" w:rsidP="00D2334E"/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28C28D7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0791B3" w14:textId="77777777" w:rsidR="00651B19" w:rsidRPr="00D2334E" w:rsidRDefault="00651B19" w:rsidP="00D2334E"/>
        </w:tc>
        <w:tc>
          <w:tcPr>
            <w:tcW w:w="113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B6D78D0" w14:textId="77777777" w:rsidR="00651B19" w:rsidRPr="00D2334E" w:rsidRDefault="00651B19" w:rsidP="00D2334E"/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C095E8" w14:textId="77777777" w:rsidR="00651B19" w:rsidRPr="00D2334E" w:rsidRDefault="00651B19" w:rsidP="00D2334E"/>
        </w:tc>
      </w:tr>
    </w:tbl>
    <w:p w14:paraId="199CD0AE" w14:textId="77777777" w:rsidR="00752556" w:rsidRDefault="00752556" w:rsidP="0074723B"/>
    <w:tbl>
      <w:tblPr>
        <w:tblStyle w:val="TableGrid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3619"/>
        <w:gridCol w:w="1379"/>
      </w:tblGrid>
      <w:tr w:rsidR="00F82EA2" w:rsidRPr="00F82EA2" w14:paraId="6DEE07DB" w14:textId="77777777" w:rsidTr="00987674">
        <w:trPr>
          <w:trHeight w:val="222"/>
          <w:jc w:val="right"/>
        </w:trPr>
        <w:tc>
          <w:tcPr>
            <w:tcW w:w="128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FFE7256" w14:textId="77777777" w:rsidR="00F82EA2" w:rsidRPr="00F82EA2" w:rsidRDefault="00F82EA2" w:rsidP="00F82EA2"/>
        </w:tc>
        <w:tc>
          <w:tcPr>
            <w:tcW w:w="3619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4F751FE3" w14:textId="77777777" w:rsidR="00F82EA2" w:rsidRPr="00F82EA2" w:rsidRDefault="00000000" w:rsidP="00F82EA2">
            <w:pPr>
              <w:pStyle w:val="Heading2"/>
              <w:outlineLvl w:val="1"/>
            </w:pPr>
            <w:sdt>
              <w:sdtPr>
                <w:id w:val="-262543139"/>
                <w:placeholder>
                  <w:docPart w:val="0CF4449852ED44C19A35903C6D8544D3"/>
                </w:placeholder>
                <w:temporary/>
                <w:showingPlcHdr/>
                <w15:appearance w15:val="hidden"/>
              </w:sdtPr>
              <w:sdtContent>
                <w:r w:rsidR="00AE7053" w:rsidRPr="00F82EA2">
                  <w:t>Other</w:t>
                </w:r>
              </w:sdtContent>
            </w:sdt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B552EB7" w14:textId="77777777" w:rsidR="00F82EA2" w:rsidRPr="00F82EA2" w:rsidRDefault="00F82EA2" w:rsidP="00F82EA2"/>
        </w:tc>
      </w:tr>
      <w:tr w:rsidR="00F82EA2" w:rsidRPr="00F82EA2" w14:paraId="0025DA79" w14:textId="77777777" w:rsidTr="00987674">
        <w:trPr>
          <w:trHeight w:val="101"/>
          <w:jc w:val="right"/>
        </w:trPr>
        <w:tc>
          <w:tcPr>
            <w:tcW w:w="128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5FB0538B" w14:textId="77777777" w:rsidR="00F82EA2" w:rsidRPr="00F82EA2" w:rsidRDefault="00F82EA2" w:rsidP="00F82EA2"/>
        </w:tc>
        <w:tc>
          <w:tcPr>
            <w:tcW w:w="3619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A81E66C" w14:textId="77777777" w:rsidR="00F82EA2" w:rsidRPr="00F82EA2" w:rsidRDefault="00F82EA2" w:rsidP="00F82EA2"/>
        </w:tc>
        <w:tc>
          <w:tcPr>
            <w:tcW w:w="1379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3471786E" w14:textId="77777777" w:rsidR="00F82EA2" w:rsidRPr="00F82EA2" w:rsidRDefault="00F82EA2" w:rsidP="00F82EA2"/>
        </w:tc>
      </w:tr>
      <w:tr w:rsidR="00F82EA2" w:rsidRPr="00F82EA2" w14:paraId="3E28E40B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473B0483" w14:textId="77777777" w:rsidR="00F82EA2" w:rsidRPr="00F82EA2" w:rsidRDefault="00F82EA2" w:rsidP="00F82EA2"/>
        </w:tc>
      </w:tr>
      <w:tr w:rsidR="00F82EA2" w:rsidRPr="00F82EA2" w14:paraId="2E27C808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1C142AD" w14:textId="77777777" w:rsidR="00F82EA2" w:rsidRPr="00F82EA2" w:rsidRDefault="00F82EA2" w:rsidP="00F82EA2"/>
        </w:tc>
      </w:tr>
      <w:tr w:rsidR="00F82EA2" w:rsidRPr="00F82EA2" w14:paraId="56915058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31A4EF" w14:textId="77777777" w:rsidR="00F82EA2" w:rsidRPr="00F82EA2" w:rsidRDefault="00F82EA2" w:rsidP="00F82EA2"/>
        </w:tc>
      </w:tr>
    </w:tbl>
    <w:p w14:paraId="1FC432E9" w14:textId="77777777" w:rsidR="00FA7D4E" w:rsidRDefault="00FA7D4E" w:rsidP="00FF3827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1" layoutInCell="1" allowOverlap="1" wp14:anchorId="1C302114" wp14:editId="3B998397">
                <wp:simplePos x="0" y="0"/>
                <wp:positionH relativeFrom="column">
                  <wp:posOffset>-76200</wp:posOffset>
                </wp:positionH>
                <wp:positionV relativeFrom="line">
                  <wp:posOffset>66675</wp:posOffset>
                </wp:positionV>
                <wp:extent cx="4607560" cy="5591175"/>
                <wp:effectExtent l="57150" t="19050" r="21590" b="9525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5591175"/>
                          <a:chOff x="0" y="0"/>
                          <a:chExt cx="4608831" cy="5594093"/>
                        </a:xfrm>
                      </wpg:grpSpPr>
                      <pic:pic xmlns:pic="http://schemas.openxmlformats.org/drawingml/2006/picture">
                        <pic:nvPicPr>
                          <pic:cNvPr id="553" name="Graphic 553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841">
                            <a:off x="3582036" y="0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Graphic 55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8725" flipH="1">
                            <a:off x="39053" y="294323"/>
                            <a:ext cx="359410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Graphic 557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5781">
                            <a:off x="3974466" y="512445"/>
                            <a:ext cx="8636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Graphic 558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445">
                            <a:off x="2324736" y="476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Graphic 552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66224">
                            <a:off x="1257936" y="857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Graphic 55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33" y="1038768"/>
                            <a:ext cx="1037590" cy="47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Graphic 547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795" y="1064825"/>
                            <a:ext cx="1050290" cy="42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Graphic 546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81956" y="1095947"/>
                            <a:ext cx="1057275" cy="41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Graphic 548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74" y="3087710"/>
                            <a:ext cx="1151834" cy="47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Graphic 54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5387" y="3116300"/>
                            <a:ext cx="1057910" cy="40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Graphic 55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81956" y="3116301"/>
                            <a:ext cx="1049020" cy="400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Graphic 56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652" y="5117595"/>
                            <a:ext cx="1036955" cy="438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Graphic 56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5136654"/>
                            <a:ext cx="1057910" cy="457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5377D" id="Group 27" o:spid="_x0000_s1026" alt="&quot;&quot;" style="position:absolute;margin-left:-6pt;margin-top:5.25pt;width:362.8pt;height:440.25pt;z-index:-251620352;mso-position-vertical-relative:line;mso-width-relative:margin;mso-height-relative:margin" coordsize="46088,559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">
                <v:shape id="Graphic 553" o:spid="_x0000_s1027" type="#_x0000_t75" alt="Broccoli" style="position:absolute;left:35820;width:4318;height:3759;rotation:-22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">
                  <v:imagedata r:id="rId43" o:title="Broccoli"/>
                </v:shape>
                <v:shape id="Graphic 555" o:spid="_x0000_s1028" type="#_x0000_t75" alt="Apple" style="position:absolute;left:391;top:2942;width:3594;height:4375;rotation:-80267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">
                  <v:imagedata r:id="rId40" o:title="Apple"/>
                </v:shape>
                <v:shape id="Graphic 557" o:spid="_x0000_s1029" type="#_x0000_t75" alt="Carrot" style="position:absolute;left:39745;top:5124;width:8636;height:4051;rotation:-5520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">
                  <v:imagedata r:id="rId39" o:title="Carrot"/>
                </v:shape>
                <v:shape id="Graphic 558" o:spid="_x0000_s1030" type="#_x0000_t75" alt="Banana" style="position:absolute;left:23247;top:476;width:5683;height:2800;rotation:-45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">
                  <v:imagedata r:id="rId41" o:title="Banana"/>
                </v:shape>
                <v:shape id="Graphic 552" o:spid="_x0000_s1031" type="#_x0000_t75" alt="Broccoli" style="position:absolute;left:12579;top:857;width:3238;height:2819;rotation:-9430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">
                  <v:imagedata r:id="rId43" o:title="Broccoli"/>
                </v:shape>
                <v:shape id="Graphic 551" o:spid="_x0000_s1032" type="#_x0000_t75" alt="Ribbon" style="position:absolute;left:3054;top:10387;width:10376;height: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">
                  <v:imagedata r:id="rId54" o:title="Ribbon"/>
                </v:shape>
                <v:shape id="Graphic 547" o:spid="_x0000_s1033" type="#_x0000_t75" alt="Ribbon" style="position:absolute;left:16157;top:10648;width:10503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">
                  <v:imagedata r:id="rId54" o:title="Ribbon"/>
                </v:shape>
                <v:shape id="Graphic 546" o:spid="_x0000_s1034" type="#_x0000_t75" alt="Ribbon" style="position:absolute;left:29819;top:10959;width:10573;height:41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">
                  <v:imagedata r:id="rId54" o:title="Ribbon"/>
                </v:shape>
                <v:shape id="Graphic 548" o:spid="_x0000_s1035" type="#_x0000_t75" alt="Ribbon" style="position:absolute;left:2667;top:30877;width:11519;height: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">
                  <v:imagedata r:id="rId54" o:title="Ribbon"/>
                </v:shape>
                <v:shape id="Graphic 549" o:spid="_x0000_s1036" type="#_x0000_t75" alt="Ribbon" style="position:absolute;left:15953;top:31163;width:10579;height:40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">
                  <v:imagedata r:id="rId54" o:title="Ribbon"/>
                </v:shape>
                <v:shape id="Graphic 550" o:spid="_x0000_s1037" type="#_x0000_t75" alt="Ribbon" style="position:absolute;left:29819;top:31163;width:10490;height:4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">
                  <v:imagedata r:id="rId54" o:title="Ribbon"/>
                </v:shape>
                <v:shape id="Graphic 560" o:spid="_x0000_s1038" type="#_x0000_t75" alt="Ribbon" style="position:absolute;left:3816;top:51175;width:10370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">
                  <v:imagedata r:id="rId54" o:title="Ribbon"/>
                </v:shape>
                <v:shape id="Graphic 561" o:spid="_x0000_s1039" type="#_x0000_t75" alt="Ribbon" style="position:absolute;left:16675;top:51366;width:10579;height: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">
                  <v:imagedata r:id="rId54" o:title="Ribbon"/>
                </v:shape>
                <w10:wrap anchory="line"/>
                <w10:anchorlock/>
              </v:group>
            </w:pict>
          </mc:Fallback>
        </mc:AlternateContent>
      </w:r>
    </w:p>
    <w:p w14:paraId="44E1E08C" w14:textId="77777777" w:rsidR="00582F14" w:rsidRDefault="00000000" w:rsidP="001A30C4">
      <w:pPr>
        <w:pStyle w:val="Heading1"/>
      </w:pPr>
      <w:sdt>
        <w:sdtPr>
          <w:id w:val="1408030522"/>
          <w:placeholder>
            <w:docPart w:val="CC9A96AA0DF945C7A6F182B8EDE0EBA1"/>
          </w:placeholder>
          <w:temporary/>
          <w:showingPlcHdr/>
          <w15:appearance w15:val="hidden"/>
        </w:sdtPr>
        <w:sdtContent>
          <w:r w:rsidR="00AE7053">
            <w:t>Weekly Food Log</w:t>
          </w:r>
        </w:sdtContent>
      </w:sdt>
    </w:p>
    <w:p w14:paraId="287034C6" w14:textId="0B5A0137" w:rsidR="00651B19" w:rsidRPr="00843004" w:rsidRDefault="00843004" w:rsidP="00582F14">
      <w:pPr>
        <w:pStyle w:val="Graphic"/>
        <w:rPr>
          <w:b w:val="0"/>
          <w:bCs/>
        </w:rPr>
      </w:pPr>
      <w:r w:rsidRPr="00843004">
        <w:rPr>
          <w:b w:val="0"/>
          <w:bCs/>
        </w:rPr>
        <w:t>Write down what food</w:t>
      </w:r>
      <w:r w:rsidR="00B37678">
        <w:rPr>
          <w:b w:val="0"/>
          <w:bCs/>
        </w:rPr>
        <w:t>s</w:t>
      </w:r>
      <w:r w:rsidRPr="00843004">
        <w:rPr>
          <w:b w:val="0"/>
          <w:bCs/>
        </w:rPr>
        <w:t xml:space="preserve"> you eat daily</w:t>
      </w:r>
    </w:p>
    <w:tbl>
      <w:tblPr>
        <w:tblStyle w:val="TableGrid"/>
        <w:tblW w:w="6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757"/>
        <w:gridCol w:w="380"/>
        <w:gridCol w:w="1757"/>
        <w:gridCol w:w="380"/>
        <w:gridCol w:w="1757"/>
      </w:tblGrid>
      <w:tr w:rsidR="00611711" w:rsidRPr="005A1CAA" w14:paraId="283918C1" w14:textId="77777777" w:rsidTr="000068EF">
        <w:trPr>
          <w:trHeight w:val="624"/>
        </w:trPr>
        <w:tc>
          <w:tcPr>
            <w:tcW w:w="279" w:type="dxa"/>
            <w:vAlign w:val="bottom"/>
          </w:tcPr>
          <w:p w14:paraId="73A56891" w14:textId="77777777" w:rsidR="00611711" w:rsidRPr="00FF4135" w:rsidRDefault="00611711" w:rsidP="00987674"/>
        </w:tc>
        <w:tc>
          <w:tcPr>
            <w:tcW w:w="1757" w:type="dxa"/>
            <w:vAlign w:val="center"/>
          </w:tcPr>
          <w:p w14:paraId="2BA97E4F" w14:textId="77777777" w:rsidR="00611711" w:rsidRPr="005A1CAA" w:rsidRDefault="00000000" w:rsidP="005A1CAA">
            <w:pPr>
              <w:pStyle w:val="Heading2"/>
              <w:outlineLvl w:val="1"/>
            </w:pPr>
            <w:sdt>
              <w:sdtPr>
                <w:id w:val="-218362169"/>
                <w:placeholder>
                  <w:docPart w:val="906EBE7B171545BFBD2FC3C25903DDCA"/>
                </w:placeholder>
                <w:temporary/>
                <w:showingPlcHdr/>
                <w15:appearance w15:val="hidden"/>
              </w:sdtPr>
              <w:sdtContent>
                <w:r w:rsidR="00AE7053" w:rsidRPr="005A1CAA">
                  <w:t>Sun</w:t>
                </w:r>
              </w:sdtContent>
            </w:sdt>
          </w:p>
        </w:tc>
        <w:tc>
          <w:tcPr>
            <w:tcW w:w="380" w:type="dxa"/>
            <w:vAlign w:val="bottom"/>
          </w:tcPr>
          <w:p w14:paraId="205F6B73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vAlign w:val="center"/>
          </w:tcPr>
          <w:p w14:paraId="07A9F0F3" w14:textId="77777777" w:rsidR="00611711" w:rsidRPr="005A1CAA" w:rsidRDefault="00000000" w:rsidP="005A1CAA">
            <w:pPr>
              <w:pStyle w:val="Heading2"/>
              <w:outlineLvl w:val="1"/>
            </w:pPr>
            <w:sdt>
              <w:sdtPr>
                <w:id w:val="-113449451"/>
                <w:placeholder>
                  <w:docPart w:val="8032972F62F04D94ABCF30665839545E"/>
                </w:placeholder>
                <w:temporary/>
                <w:showingPlcHdr/>
                <w15:appearance w15:val="hidden"/>
              </w:sdtPr>
              <w:sdtContent>
                <w:r w:rsidR="00AE7053" w:rsidRPr="005A1CAA">
                  <w:t>Mon</w:t>
                </w:r>
              </w:sdtContent>
            </w:sdt>
          </w:p>
        </w:tc>
        <w:tc>
          <w:tcPr>
            <w:tcW w:w="380" w:type="dxa"/>
            <w:vAlign w:val="bottom"/>
          </w:tcPr>
          <w:p w14:paraId="1D8D4969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vAlign w:val="center"/>
          </w:tcPr>
          <w:p w14:paraId="5045FE49" w14:textId="77777777" w:rsidR="00611711" w:rsidRPr="005A1CAA" w:rsidRDefault="00000000" w:rsidP="005A1CAA">
            <w:pPr>
              <w:pStyle w:val="Heading2"/>
              <w:outlineLvl w:val="1"/>
            </w:pPr>
            <w:sdt>
              <w:sdtPr>
                <w:id w:val="-532340413"/>
                <w:placeholder>
                  <w:docPart w:val="FF5022DBFE224D0597A229856E87F225"/>
                </w:placeholder>
                <w:temporary/>
                <w:showingPlcHdr/>
                <w15:appearance w15:val="hidden"/>
              </w:sdtPr>
              <w:sdtContent>
                <w:r w:rsidR="00AE7053" w:rsidRPr="005A1CAA">
                  <w:t>Tue</w:t>
                </w:r>
              </w:sdtContent>
            </w:sdt>
          </w:p>
        </w:tc>
      </w:tr>
      <w:tr w:rsidR="00611711" w:rsidRPr="005A1CAA" w14:paraId="71CCFA3A" w14:textId="77777777" w:rsidTr="000068EF">
        <w:trPr>
          <w:trHeight w:val="504"/>
        </w:trPr>
        <w:tc>
          <w:tcPr>
            <w:tcW w:w="279" w:type="dxa"/>
            <w:vAlign w:val="bottom"/>
          </w:tcPr>
          <w:p w14:paraId="31775C9C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4B28A4DD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7149841B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2C5DE723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2978EFC6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1F935267" w14:textId="77777777" w:rsidR="00611711" w:rsidRPr="005A1CAA" w:rsidRDefault="00611711" w:rsidP="005A1CAA"/>
        </w:tc>
      </w:tr>
      <w:tr w:rsidR="00611711" w:rsidRPr="005A1CAA" w14:paraId="2B86ED6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FA887D7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F703E36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700F882A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1EE79857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35CBF66E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CB9B5F8" w14:textId="77777777" w:rsidR="00611711" w:rsidRPr="005A1CAA" w:rsidRDefault="00611711" w:rsidP="005A1CAA"/>
        </w:tc>
      </w:tr>
      <w:tr w:rsidR="00611711" w:rsidRPr="005A1CAA" w14:paraId="1EAB4762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24E10BB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37E4DC5B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61E663CD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5E8F9A05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461496E5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1EEDAA4E" w14:textId="77777777" w:rsidR="00611711" w:rsidRPr="005A1CAA" w:rsidRDefault="00611711" w:rsidP="005A1CAA"/>
        </w:tc>
      </w:tr>
      <w:tr w:rsidR="00611711" w:rsidRPr="005A1CAA" w14:paraId="4214150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BDE344C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06891C35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550BD380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41BDC2D2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27E7CCA8" w14:textId="77777777" w:rsidR="00611711" w:rsidRPr="005A1CAA" w:rsidRDefault="00611711" w:rsidP="00FF4135">
            <w:pPr>
              <w:pStyle w:val="Note"/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02A2FEC2" w14:textId="77777777" w:rsidR="00611711" w:rsidRPr="005A1CAA" w:rsidRDefault="00611711" w:rsidP="005A1CAA"/>
        </w:tc>
      </w:tr>
      <w:tr w:rsidR="00611711" w:rsidRPr="005A1CAA" w14:paraId="50506C6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77731AB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52B93739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26887833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5C7804FB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036403D4" w14:textId="77777777" w:rsidR="00611711" w:rsidRPr="005A1CAA" w:rsidRDefault="00611711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EF38C0C" w14:textId="77777777" w:rsidR="00611711" w:rsidRPr="005A1CAA" w:rsidRDefault="00611711" w:rsidP="005A1CAA"/>
        </w:tc>
      </w:tr>
      <w:tr w:rsidR="006C0FE3" w:rsidRPr="005A1CAA" w14:paraId="3A67081E" w14:textId="77777777" w:rsidTr="005A1CAA">
        <w:trPr>
          <w:trHeight w:val="369"/>
        </w:trPr>
        <w:tc>
          <w:tcPr>
            <w:tcW w:w="279" w:type="dxa"/>
            <w:vAlign w:val="bottom"/>
          </w:tcPr>
          <w:p w14:paraId="385B35D5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1E2D0FBC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41C17397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357C4EF5" w14:textId="77777777" w:rsidR="00611711" w:rsidRPr="005A1CAA" w:rsidRDefault="00611711" w:rsidP="005A1CAA"/>
        </w:tc>
        <w:tc>
          <w:tcPr>
            <w:tcW w:w="380" w:type="dxa"/>
            <w:vAlign w:val="bottom"/>
          </w:tcPr>
          <w:p w14:paraId="7CEDE471" w14:textId="77777777" w:rsidR="00611711" w:rsidRPr="005A1CAA" w:rsidRDefault="00611711" w:rsidP="005A1CAA"/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4D61C247" w14:textId="77777777" w:rsidR="00611711" w:rsidRPr="005A1CAA" w:rsidRDefault="00611711" w:rsidP="005A1CAA"/>
        </w:tc>
      </w:tr>
      <w:tr w:rsidR="006C0FE3" w:rsidRPr="005A1CAA" w14:paraId="1D8C80AC" w14:textId="77777777" w:rsidTr="005A1CAA">
        <w:trPr>
          <w:trHeight w:val="964"/>
        </w:trPr>
        <w:tc>
          <w:tcPr>
            <w:tcW w:w="279" w:type="dxa"/>
            <w:vAlign w:val="bottom"/>
          </w:tcPr>
          <w:p w14:paraId="1DAF3713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65E09503" w14:textId="010CE39C" w:rsidR="006C0FE3" w:rsidRPr="005A1CAA" w:rsidRDefault="00843004" w:rsidP="005A1CAA">
            <w:pPr>
              <w:pStyle w:val="Heading2"/>
              <w:outlineLvl w:val="1"/>
            </w:pPr>
            <w:r>
              <w:t>Wed</w:t>
            </w:r>
          </w:p>
        </w:tc>
        <w:tc>
          <w:tcPr>
            <w:tcW w:w="380" w:type="dxa"/>
            <w:vAlign w:val="center"/>
          </w:tcPr>
          <w:p w14:paraId="73C18E5F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637FBD22" w14:textId="77777777" w:rsidR="006C0FE3" w:rsidRPr="005A1CAA" w:rsidRDefault="00000000" w:rsidP="005A1CAA">
            <w:pPr>
              <w:pStyle w:val="Heading2"/>
              <w:outlineLvl w:val="1"/>
            </w:pPr>
            <w:sdt>
              <w:sdtPr>
                <w:id w:val="2019044577"/>
                <w:placeholder>
                  <w:docPart w:val="6802E4F1DF5346F383F8204E54C62DC8"/>
                </w:placeholder>
                <w:temporary/>
                <w:showingPlcHdr/>
                <w15:appearance w15:val="hidden"/>
              </w:sdtPr>
              <w:sdtContent>
                <w:r w:rsidR="00AE7053" w:rsidRPr="005A1CAA">
                  <w:t>Thu</w:t>
                </w:r>
              </w:sdtContent>
            </w:sdt>
          </w:p>
        </w:tc>
        <w:tc>
          <w:tcPr>
            <w:tcW w:w="380" w:type="dxa"/>
            <w:vAlign w:val="center"/>
          </w:tcPr>
          <w:p w14:paraId="3687AD79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0E16D8EC" w14:textId="77777777" w:rsidR="006C0FE3" w:rsidRPr="005A1CAA" w:rsidRDefault="00000000" w:rsidP="005A1CAA">
            <w:pPr>
              <w:pStyle w:val="Heading2"/>
              <w:outlineLvl w:val="1"/>
            </w:pPr>
            <w:sdt>
              <w:sdtPr>
                <w:id w:val="-433049574"/>
                <w:placeholder>
                  <w:docPart w:val="CBE8DC67E7EB422B82C6614D4D229F1F"/>
                </w:placeholder>
                <w:temporary/>
                <w:showingPlcHdr/>
                <w15:appearance w15:val="hidden"/>
              </w:sdtPr>
              <w:sdtContent>
                <w:r w:rsidR="008610CF" w:rsidRPr="005A1CAA">
                  <w:t>Notes</w:t>
                </w:r>
              </w:sdtContent>
            </w:sdt>
          </w:p>
        </w:tc>
      </w:tr>
      <w:tr w:rsidR="006C0FE3" w:rsidRPr="005A1CAA" w14:paraId="78D41799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230FD09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1C67FEBD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CA4628A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96525B8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864D8AA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FD8BCE9" w14:textId="77777777" w:rsidR="006C0FE3" w:rsidRPr="005A1CAA" w:rsidRDefault="006C0FE3" w:rsidP="005A1CAA"/>
        </w:tc>
      </w:tr>
      <w:tr w:rsidR="006C0FE3" w:rsidRPr="005A1CAA" w14:paraId="784411B2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B9A4A6E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92655EB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7EBB113A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990DDBF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597D601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F9DA99" w14:textId="77777777" w:rsidR="006C0FE3" w:rsidRPr="005A1CAA" w:rsidRDefault="006C0FE3" w:rsidP="005A1CAA"/>
        </w:tc>
      </w:tr>
      <w:tr w:rsidR="006C0FE3" w:rsidRPr="005A1CAA" w14:paraId="441F582A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667CC01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70A2365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1AFCBC26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CCACB34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3AE27C15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BF0494" w14:textId="77777777" w:rsidR="006C0FE3" w:rsidRPr="005A1CAA" w:rsidRDefault="006C0FE3" w:rsidP="005A1CAA"/>
        </w:tc>
      </w:tr>
      <w:tr w:rsidR="006C0FE3" w:rsidRPr="005A1CAA" w14:paraId="1B5287A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1861828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1059624B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01C8DB8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7275B334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868D4DE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BB0F9B" w14:textId="77777777" w:rsidR="006C0FE3" w:rsidRPr="005A1CAA" w:rsidRDefault="006C0FE3" w:rsidP="005A1CAA"/>
        </w:tc>
      </w:tr>
      <w:tr w:rsidR="006C0FE3" w:rsidRPr="005A1CAA" w14:paraId="45D7B7FC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482BAD92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EAE9CF2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1BC7C0C4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93AD24E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0A2CF88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1005C0A" w14:textId="77777777" w:rsidR="006C0FE3" w:rsidRPr="005A1CAA" w:rsidRDefault="006C0FE3" w:rsidP="005A1CAA"/>
        </w:tc>
      </w:tr>
      <w:tr w:rsidR="006C0FE3" w:rsidRPr="005A1CAA" w14:paraId="07AEF8B2" w14:textId="77777777" w:rsidTr="005A1CAA">
        <w:trPr>
          <w:trHeight w:val="397"/>
        </w:trPr>
        <w:tc>
          <w:tcPr>
            <w:tcW w:w="279" w:type="dxa"/>
            <w:vAlign w:val="bottom"/>
          </w:tcPr>
          <w:p w14:paraId="7FBA1BE7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21CD798F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62BD3A8A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107BA6F0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2C000C1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E9D576" w14:textId="77777777" w:rsidR="006C0FE3" w:rsidRPr="005A1CAA" w:rsidRDefault="006C0FE3" w:rsidP="005A1CAA"/>
        </w:tc>
      </w:tr>
      <w:tr w:rsidR="006C0FE3" w:rsidRPr="005A1CAA" w14:paraId="712D0C9D" w14:textId="77777777" w:rsidTr="005A1CAA">
        <w:trPr>
          <w:trHeight w:val="624"/>
        </w:trPr>
        <w:tc>
          <w:tcPr>
            <w:tcW w:w="279" w:type="dxa"/>
            <w:vAlign w:val="bottom"/>
          </w:tcPr>
          <w:p w14:paraId="5E877C8F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vMerge w:val="restart"/>
            <w:vAlign w:val="center"/>
          </w:tcPr>
          <w:p w14:paraId="0EC26720" w14:textId="4BD86579" w:rsidR="006C0FE3" w:rsidRPr="005A1CAA" w:rsidRDefault="00B37678" w:rsidP="005A1CAA">
            <w:pPr>
              <w:pStyle w:val="Heading2"/>
              <w:outlineLvl w:val="1"/>
            </w:pPr>
            <w:r>
              <w:t xml:space="preserve">  </w:t>
            </w:r>
            <w:r w:rsidR="00843004">
              <w:t>Frid</w:t>
            </w:r>
          </w:p>
        </w:tc>
        <w:tc>
          <w:tcPr>
            <w:tcW w:w="380" w:type="dxa"/>
            <w:vAlign w:val="center"/>
          </w:tcPr>
          <w:p w14:paraId="52FADCB0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vMerge w:val="restart"/>
            <w:vAlign w:val="center"/>
          </w:tcPr>
          <w:p w14:paraId="7CF13043" w14:textId="32B1FC21" w:rsidR="006C0FE3" w:rsidRPr="005A1CAA" w:rsidRDefault="00843004" w:rsidP="005A1CAA">
            <w:pPr>
              <w:pStyle w:val="Heading2"/>
              <w:outlineLvl w:val="1"/>
            </w:pPr>
            <w:r>
              <w:t>Sat</w:t>
            </w: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BD582DC" w14:textId="77777777" w:rsidR="006C0FE3" w:rsidRPr="005A1CAA" w:rsidRDefault="006C0FE3" w:rsidP="005A1CAA">
            <w:pPr>
              <w:pStyle w:val="Heading2"/>
              <w:outlineLvl w:val="1"/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0A09F6" w14:textId="77777777" w:rsidR="006C0FE3" w:rsidRPr="005A1CAA" w:rsidRDefault="006C0FE3" w:rsidP="005A1CAA">
            <w:pPr>
              <w:pStyle w:val="Heading2"/>
              <w:outlineLvl w:val="1"/>
            </w:pPr>
          </w:p>
        </w:tc>
      </w:tr>
      <w:tr w:rsidR="006C0FE3" w:rsidRPr="005A1CAA" w14:paraId="1AC469D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849D29A" w14:textId="77777777" w:rsidR="006C0FE3" w:rsidRPr="005A1CAA" w:rsidRDefault="006C0FE3" w:rsidP="005A1CAA"/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7321499D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F120CE9" w14:textId="77777777" w:rsidR="006C0FE3" w:rsidRPr="005A1CAA" w:rsidRDefault="006C0FE3" w:rsidP="005A1CAA"/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528630AB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105EACA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CF29D" w14:textId="77777777" w:rsidR="006C0FE3" w:rsidRPr="005A1CAA" w:rsidRDefault="006C0FE3" w:rsidP="005A1CAA"/>
        </w:tc>
      </w:tr>
      <w:tr w:rsidR="006C0FE3" w:rsidRPr="005A1CAA" w14:paraId="20C929F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C1C7B19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BAB57CE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27545F11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ACFD1EF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1B5B7F5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5F0ED6" w14:textId="77777777" w:rsidR="006C0FE3" w:rsidRPr="005A1CAA" w:rsidRDefault="006C0FE3" w:rsidP="005A1CAA"/>
        </w:tc>
      </w:tr>
      <w:tr w:rsidR="006C0FE3" w:rsidRPr="005A1CAA" w14:paraId="3994DF7E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05BDD3E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3F437EAC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1B5F5C96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346FA0A3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39726542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4A358DC" w14:textId="77777777" w:rsidR="006C0FE3" w:rsidRPr="005A1CAA" w:rsidRDefault="006C0FE3" w:rsidP="005A1CAA"/>
        </w:tc>
      </w:tr>
      <w:tr w:rsidR="006C0FE3" w:rsidRPr="005A1CAA" w14:paraId="1CBE8B42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F4EAA16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7DFC225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4E27C91A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75AC51B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04894C5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B801BFD" w14:textId="77777777" w:rsidR="006C0FE3" w:rsidRPr="005A1CAA" w:rsidRDefault="006C0FE3" w:rsidP="005A1CAA"/>
        </w:tc>
      </w:tr>
      <w:tr w:rsidR="006C0FE3" w:rsidRPr="005A1CAA" w14:paraId="410254B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4F12E5A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438C288F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72FCC512" w14:textId="77777777" w:rsidR="006C0FE3" w:rsidRPr="005A1CAA" w:rsidRDefault="006C0FE3" w:rsidP="005A1CAA"/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6213C8C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41CAE30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532D6B" w14:textId="77777777" w:rsidR="006C0FE3" w:rsidRPr="005A1CAA" w:rsidRDefault="006C0FE3" w:rsidP="005A1CAA"/>
        </w:tc>
      </w:tr>
      <w:tr w:rsidR="006C0FE3" w:rsidRPr="005A1CAA" w14:paraId="3229E32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1799BAC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155D421" w14:textId="77777777" w:rsidR="006C0FE3" w:rsidRPr="005A1CAA" w:rsidRDefault="006C0FE3" w:rsidP="005A1CAA"/>
        </w:tc>
        <w:tc>
          <w:tcPr>
            <w:tcW w:w="380" w:type="dxa"/>
            <w:vAlign w:val="center"/>
          </w:tcPr>
          <w:p w14:paraId="54B7A3C5" w14:textId="77777777" w:rsidR="006C0FE3" w:rsidRPr="005A1CAA" w:rsidRDefault="006C0FE3" w:rsidP="005A1CAA"/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41295BC" w14:textId="77777777" w:rsidR="006C0FE3" w:rsidRPr="005A1CAA" w:rsidRDefault="006C0FE3" w:rsidP="005A1CAA"/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8071214" w14:textId="77777777" w:rsidR="006C0FE3" w:rsidRPr="005A1CAA" w:rsidRDefault="006C0FE3" w:rsidP="005A1CAA"/>
        </w:tc>
        <w:tc>
          <w:tcPr>
            <w:tcW w:w="175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4D7FBA" w14:textId="77777777" w:rsidR="006C0FE3" w:rsidRPr="005A1CAA" w:rsidRDefault="006C0FE3" w:rsidP="005A1CAA"/>
        </w:tc>
      </w:tr>
    </w:tbl>
    <w:p w14:paraId="0BFC2E2E" w14:textId="77777777" w:rsidR="00544EAB" w:rsidRDefault="009F5643" w:rsidP="009F564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0980556" wp14:editId="49EA8BF6">
                <wp:simplePos x="0" y="0"/>
                <wp:positionH relativeFrom="column">
                  <wp:posOffset>-171450</wp:posOffset>
                </wp:positionH>
                <wp:positionV relativeFrom="paragraph">
                  <wp:posOffset>0</wp:posOffset>
                </wp:positionV>
                <wp:extent cx="4622400" cy="6843600"/>
                <wp:effectExtent l="57150" t="0" r="26035" b="14605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400" cy="6843600"/>
                          <a:chOff x="0" y="0"/>
                          <a:chExt cx="4622165" cy="6844665"/>
                        </a:xfrm>
                      </wpg:grpSpPr>
                      <wpg:grpSp>
                        <wpg:cNvPr id="313" name="Group 3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622165" cy="801319"/>
                            <a:chOff x="0" y="0"/>
                            <a:chExt cx="4620895" cy="800735"/>
                          </a:xfrm>
                        </wpg:grpSpPr>
                        <pic:pic xmlns:pic="http://schemas.openxmlformats.org/drawingml/2006/picture">
                          <pic:nvPicPr>
                            <pic:cNvPr id="583" name="Graphic 583" descr="Boot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135265" flipH="1">
                              <a:off x="4056380" y="172720"/>
                              <a:ext cx="359410" cy="769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4" name="Graphic 584" descr="Glas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168194">
                              <a:off x="57150" y="333375"/>
                              <a:ext cx="410210" cy="524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5" name="Graphic 585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480468">
                              <a:off x="523875" y="171450"/>
                              <a:ext cx="367030" cy="28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6" name="Graphic 586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3998" flipH="1">
                              <a:off x="1666875" y="133350"/>
                              <a:ext cx="251460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" name="Graphic 587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726820" flipH="1" flipV="1">
                              <a:off x="2543175" y="0"/>
                              <a:ext cx="305435" cy="389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9" name="Graphic 589" descr="Dro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789575" flipH="1">
                              <a:off x="3343275" y="114300"/>
                              <a:ext cx="359410" cy="2787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82" name="Group 882" descr="Circles"/>
                        <wpg:cNvGrpSpPr/>
                        <wpg:grpSpPr>
                          <a:xfrm>
                            <a:off x="619125" y="1638300"/>
                            <a:ext cx="1285875" cy="5206365"/>
                            <a:chOff x="0" y="0"/>
                            <a:chExt cx="1286813" cy="5206195"/>
                          </a:xfrm>
                        </wpg:grpSpPr>
                        <wpg:grpSp>
                          <wpg:cNvPr id="599" name="Group 599"/>
                          <wpg:cNvGrpSpPr/>
                          <wpg:grpSpPr>
                            <a:xfrm>
                              <a:off x="0" y="0"/>
                              <a:ext cx="1286323" cy="143506"/>
                              <a:chOff x="0" y="0"/>
                              <a:chExt cx="1286999" cy="144000"/>
                            </a:xfrm>
                            <a:noFill/>
                          </wpg:grpSpPr>
                          <wps:wsp>
                            <wps:cNvPr id="592" name="Oval 592"/>
                            <wps:cNvSpPr/>
                            <wps:spPr>
                              <a:xfrm>
                                <a:off x="0" y="0"/>
                                <a:ext cx="144000" cy="14399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" name="Oval 593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" name="Oval 594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" name="Oval 595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" name="Oval 596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" name="Oval 597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" name="Oval 598"/>
                            <wps:cNvSpPr/>
                            <wps:spPr>
                              <a:xfrm>
                                <a:off x="114299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0" name="Group 600"/>
                          <wpg:cNvGrpSpPr/>
                          <wpg:grpSpPr>
                            <a:xfrm>
                              <a:off x="0" y="361666"/>
                              <a:ext cx="1286323" cy="143506"/>
                              <a:chOff x="0" y="0"/>
                              <a:chExt cx="1286999" cy="144000"/>
                            </a:xfrm>
                            <a:noFill/>
                          </wpg:grpSpPr>
                          <wps:wsp>
                            <wps:cNvPr id="601" name="Oval 60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2" name="Oval 60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3" name="Oval 60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" name="Oval 60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" name="Oval 60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" name="Oval 60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7" name="Oval 607"/>
                            <wps:cNvSpPr/>
                            <wps:spPr>
                              <a:xfrm>
                                <a:off x="114299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8" name="Group 608"/>
                          <wpg:cNvGrpSpPr/>
                          <wpg:grpSpPr>
                            <a:xfrm>
                              <a:off x="0" y="73015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09" name="Oval 60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" name="Oval 61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" name="Oval 61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" name="Oval 61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" name="Oval 61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" name="Oval 61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Oval 61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6" name="Group 616"/>
                          <wpg:cNvGrpSpPr/>
                          <wpg:grpSpPr>
                            <a:xfrm>
                              <a:off x="0" y="108499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17" name="Oval 61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Oval 61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" name="Oval 61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" name="Oval 62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" name="Oval 62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2" name="Oval 62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3" name="Oval 62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4" name="Group 624"/>
                          <wpg:cNvGrpSpPr/>
                          <wpg:grpSpPr>
                            <a:xfrm>
                              <a:off x="0" y="144666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25" name="Oval 62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6" name="Oval 62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" name="Oval 62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" name="Oval 62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9" name="Oval 62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Oval 63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1" name="Oval 63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2" name="Group 632"/>
                          <wpg:cNvGrpSpPr/>
                          <wpg:grpSpPr>
                            <a:xfrm>
                              <a:off x="0" y="1808329"/>
                              <a:ext cx="1286813" cy="14399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33" name="Oval 63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" name="Oval 63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5" name="Oval 63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6" name="Oval 63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7" name="Oval 63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8" name="Oval 63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" name="Oval 63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0" name="Group 640"/>
                          <wpg:cNvGrpSpPr/>
                          <wpg:grpSpPr>
                            <a:xfrm>
                              <a:off x="0" y="216999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41" name="Oval 64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2" name="Oval 64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3" name="Oval 64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4" name="Oval 64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" name="Oval 64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" name="Oval 64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" name="Oval 64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8" name="Group 648"/>
                          <wpg:cNvGrpSpPr/>
                          <wpg:grpSpPr>
                            <a:xfrm>
                              <a:off x="0" y="253848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49" name="Oval 64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Oval 65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1" name="Oval 65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Oval 65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Oval 65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4" name="Oval 65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" name="Oval 65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6" name="Group 656"/>
                          <wpg:cNvGrpSpPr/>
                          <wpg:grpSpPr>
                            <a:xfrm>
                              <a:off x="0" y="289332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57" name="Oval 65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" name="Oval 65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Oval 65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Oval 66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1" name="Oval 66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2" name="Oval 66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3" name="Oval 66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4" name="Group 664"/>
                          <wpg:cNvGrpSpPr/>
                          <wpg:grpSpPr>
                            <a:xfrm>
                              <a:off x="0" y="3254991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65" name="Oval 66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" name="Oval 66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Oval 66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Oval 66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Oval 66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Oval 67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Oval 67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8" name="Group 688"/>
                          <wpg:cNvGrpSpPr/>
                          <wpg:grpSpPr>
                            <a:xfrm>
                              <a:off x="0" y="361665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89" name="Oval 68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" name="Oval 69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Oval 69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" name="Oval 69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" name="Oval 69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" name="Oval 69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Oval 69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6" name="Group 696"/>
                          <wpg:cNvGrpSpPr/>
                          <wpg:grpSpPr>
                            <a:xfrm>
                              <a:off x="0" y="397832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697" name="Oval 69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8" name="Oval 69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Oval 69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" name="Oval 70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" name="Oval 70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Oval 70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3" name="Oval 70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6" name="Group 736"/>
                          <wpg:cNvGrpSpPr/>
                          <wpg:grpSpPr>
                            <a:xfrm>
                              <a:off x="0" y="4339988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37" name="Oval 73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8" name="Oval 73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9" name="Oval 73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0" name="Oval 74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Oval 74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2" name="Oval 74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3" name="Oval 74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4" name="Group 744"/>
                          <wpg:cNvGrpSpPr/>
                          <wpg:grpSpPr>
                            <a:xfrm>
                              <a:off x="0" y="470165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45" name="Oval 74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6" name="Oval 74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7" name="Oval 74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8" name="Oval 74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Oval 74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Oval 75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1" name="Oval 75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2" name="Group 752"/>
                          <wpg:cNvGrpSpPr/>
                          <wpg:grpSpPr>
                            <a:xfrm>
                              <a:off x="0" y="5063320"/>
                              <a:ext cx="1285875" cy="142875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753" name="Oval 75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4" name="Oval 75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5" name="Oval 75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Oval 75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7" name="Oval 75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" name="Oval 75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9" name="Oval 75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3" name="Group 883" descr="Circles"/>
                        <wpg:cNvGrpSpPr/>
                        <wpg:grpSpPr>
                          <a:xfrm>
                            <a:off x="2876550" y="1619250"/>
                            <a:ext cx="1285875" cy="5206365"/>
                            <a:chOff x="0" y="0"/>
                            <a:chExt cx="1286813" cy="5206195"/>
                          </a:xfrm>
                        </wpg:grpSpPr>
                        <wpg:grpSp>
                          <wpg:cNvPr id="884" name="Group 884"/>
                          <wpg:cNvGrpSpPr/>
                          <wpg:grpSpPr>
                            <a:xfrm>
                              <a:off x="0" y="0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885" name="Oval 88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6" name="Oval 88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7" name="Oval 88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8" name="Oval 88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9" name="Oval 88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0" name="Oval 89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1" name="Oval 89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92" name="Group 892"/>
                          <wpg:cNvGrpSpPr/>
                          <wpg:grpSpPr>
                            <a:xfrm>
                              <a:off x="0" y="36166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893" name="Oval 89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4" name="Oval 89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5" name="Oval 89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6" name="Oval 89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7" name="Oval 89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8" name="Oval 89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" name="Oval 89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0" name="Group 900"/>
                          <wpg:cNvGrpSpPr/>
                          <wpg:grpSpPr>
                            <a:xfrm>
                              <a:off x="0" y="73015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01" name="Oval 90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Oval 90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" name="Oval 90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Oval 90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5" name="Oval 90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6" name="Oval 90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7" name="Oval 90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8" name="Group 908"/>
                          <wpg:cNvGrpSpPr/>
                          <wpg:grpSpPr>
                            <a:xfrm>
                              <a:off x="0" y="108499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09" name="Oval 90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0" name="Oval 91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1" name="Oval 91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2" name="Oval 91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3" name="Oval 91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4" name="Oval 91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5" name="Oval 91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6" name="Group 916"/>
                          <wpg:cNvGrpSpPr/>
                          <wpg:grpSpPr>
                            <a:xfrm>
                              <a:off x="0" y="144666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17" name="Oval 91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8" name="Oval 91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9" name="Oval 91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0" name="Oval 92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1" name="Oval 92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" name="Oval 92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" name="Oval 92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4" name="Group 924"/>
                          <wpg:cNvGrpSpPr/>
                          <wpg:grpSpPr>
                            <a:xfrm>
                              <a:off x="0" y="1808329"/>
                              <a:ext cx="1286813" cy="14399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25" name="Oval 92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6" name="Oval 92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7" name="Oval 92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8" name="Oval 92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9" name="Oval 92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0" name="Oval 93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1" name="Oval 93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2" name="Group 932"/>
                          <wpg:cNvGrpSpPr/>
                          <wpg:grpSpPr>
                            <a:xfrm>
                              <a:off x="0" y="216999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33" name="Oval 93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4" name="Oval 93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5" name="Oval 93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Oval 93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Oval 93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Oval 93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Oval 93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0" name="Group 940"/>
                          <wpg:cNvGrpSpPr/>
                          <wpg:grpSpPr>
                            <a:xfrm>
                              <a:off x="0" y="253848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41" name="Oval 94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Oval 94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Oval 94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4" name="Oval 94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5" name="Oval 94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6" name="Oval 94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7" name="Oval 94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8" name="Group 948"/>
                          <wpg:cNvGrpSpPr/>
                          <wpg:grpSpPr>
                            <a:xfrm>
                              <a:off x="0" y="2893326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49" name="Oval 94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Oval 95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Oval 95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Oval 95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Oval 95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Oval 95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Oval 95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6" name="Group 956"/>
                          <wpg:cNvGrpSpPr/>
                          <wpg:grpSpPr>
                            <a:xfrm>
                              <a:off x="0" y="3254991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57" name="Oval 95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8" name="Oval 95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9" name="Oval 95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Oval 96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" name="Oval 96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Oval 96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Oval 96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64" name="Group 964"/>
                          <wpg:cNvGrpSpPr/>
                          <wpg:grpSpPr>
                            <a:xfrm>
                              <a:off x="0" y="3616657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65" name="Oval 965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Oval 966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Oval 967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Oval 968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Oval 969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Oval 970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Oval 971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2" name="Group 972"/>
                          <wpg:cNvGrpSpPr/>
                          <wpg:grpSpPr>
                            <a:xfrm>
                              <a:off x="0" y="3978323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73" name="Oval 973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Oval 974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Oval 975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Oval 976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Oval 977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Oval 978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Oval 979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0" name="Group 980"/>
                          <wpg:cNvGrpSpPr/>
                          <wpg:grpSpPr>
                            <a:xfrm>
                              <a:off x="0" y="4339988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81" name="Oval 981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Oval 982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3" name="Oval 983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Oval 984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Oval 985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Oval 986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" name="Oval 987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8" name="Group 988"/>
                          <wpg:cNvGrpSpPr/>
                          <wpg:grpSpPr>
                            <a:xfrm>
                              <a:off x="0" y="4701654"/>
                              <a:ext cx="1286324" cy="143506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89" name="Oval 989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Oval 990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1" name="Oval 991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Oval 992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Oval 993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4" name="Oval 994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5" name="Oval 995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6" name="Group 996"/>
                          <wpg:cNvGrpSpPr/>
                          <wpg:grpSpPr>
                            <a:xfrm>
                              <a:off x="0" y="5063320"/>
                              <a:ext cx="1285875" cy="142875"/>
                              <a:chOff x="0" y="0"/>
                              <a:chExt cx="1287000" cy="144000"/>
                            </a:xfrm>
                            <a:noFill/>
                          </wpg:grpSpPr>
                          <wps:wsp>
                            <wps:cNvPr id="997" name="Oval 997"/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" name="Oval 998"/>
                            <wps:cNvSpPr/>
                            <wps:spPr>
                              <a:xfrm>
                                <a:off x="1915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Oval 999"/>
                            <wps:cNvSpPr/>
                            <wps:spPr>
                              <a:xfrm>
                                <a:off x="3830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" name="Oval 1000"/>
                            <wps:cNvSpPr/>
                            <wps:spPr>
                              <a:xfrm>
                                <a:off x="5715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1" name="Oval 1001"/>
                            <wps:cNvSpPr/>
                            <wps:spPr>
                              <a:xfrm>
                                <a:off x="76303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2" name="Oval 1002"/>
                            <wps:cNvSpPr/>
                            <wps:spPr>
                              <a:xfrm>
                                <a:off x="954559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3" name="Oval 1003"/>
                            <wps:cNvSpPr/>
                            <wps:spPr>
                              <a:xfrm>
                                <a:off x="114300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73260" id="Group 8" o:spid="_x0000_s1026" alt="&quot;&quot;" style="position:absolute;margin-left:-13.5pt;margin-top:0;width:363.95pt;height:538.85pt;z-index:-251581440;mso-width-relative:margin;mso-height-relative:margin" coordsize="46221,684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">
                <v:group id="Group 313" o:spid="_x0000_s1027" alt="&quot;&quot;" style="position:absolute;width:46221;height:8013" coordsize="46208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Graphic 583" o:spid="_x0000_s1028" type="#_x0000_t75" alt="Bootle" style="position:absolute;left:40563;top:1727;width:3594;height:7696;rotation:3784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">
                    <v:imagedata r:id="rId42" o:title="Bootle"/>
                  </v:shape>
                  <v:shape id="Graphic 584" o:spid="_x0000_s1029" type="#_x0000_t75" alt="Glass" style="position:absolute;left:572;top:3333;width:4102;height:5245;rotation:3460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">
                    <v:imagedata r:id="rId45" o:title="Glass"/>
                  </v:shape>
                  <v:shape id="Graphic 585" o:spid="_x0000_s1030" type="#_x0000_t75" alt="Drop" style="position:absolute;left:5238;top:1714;width:3671;height:2845;rotation:2709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">
                    <v:imagedata r:id="rId46" o:title="Drop"/>
                  </v:shape>
                  <v:shape id="Graphic 586" o:spid="_x0000_s1031" type="#_x0000_t75" alt="Drop" style="position:absolute;left:16668;top:1333;width:2515;height:1949;rotation:-16755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">
                    <v:imagedata r:id="rId46" o:title="Drop"/>
                  </v:shape>
                  <v:shape id="Graphic 587" o:spid="_x0000_s1032" type="#_x0000_t75" alt="Drop" style="position:absolute;left:25431;width:3055;height:3892;rotation:953201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">
                    <v:imagedata r:id="rId37" o:title="Drop"/>
                  </v:shape>
                  <v:shape id="Graphic 589" o:spid="_x0000_s1033" type="#_x0000_t75" alt="Drop" style="position:absolute;left:33432;top:1143;width:3594;height:2787;rotation:19774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">
                    <v:imagedata r:id="rId46" o:title="Drop"/>
                  </v:shape>
                </v:group>
                <v:group id="Group 882" o:spid="_x0000_s1034" alt="Circles" style="position:absolute;left:6191;top:16383;width:12859;height:52063" coordsize="12868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group id="Group 599" o:spid="_x0000_s1035" style="position:absolute;width:12863;height:1435" coordsize="1286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oval id="Oval 592" o:spid="_x0000_s1036" style="position:absolute;width:1440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LA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" filled="f" strokecolor="black [3213]" strokeweight="1pt">
                      <v:stroke joinstyle="miter"/>
                    </v:oval>
                    <v:oval id="Oval 593" o:spid="_x0000_s103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db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" filled="f" strokecolor="black [3213]" strokeweight="1pt">
                      <v:stroke joinstyle="miter"/>
                    </v:oval>
                    <v:oval id="Oval 594" o:spid="_x0000_s103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8v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" filled="f" strokecolor="black [3213]" strokeweight="1pt">
                      <v:stroke joinstyle="miter"/>
                    </v:oval>
                    <v:oval id="Oval 595" o:spid="_x0000_s103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q0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" filled="f" strokecolor="black [3213]" strokeweight="1pt">
                      <v:stroke joinstyle="miter"/>
                    </v:oval>
                    <v:oval id="Oval 596" o:spid="_x0000_s104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TD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8yn8nwlHQC6fAAAA//8DAFBLAQItABQABgAIAAAAIQDb4fbL7gAAAIUBAAATAAAAAAAAAAAA&#10;AAAAAAAAAABbQ29udGVudF9UeXBlc10ueG1sUEsBAi0AFAAGAAgAAAAhAFr0LFu/AAAAFQEAAAsA&#10;AAAAAAAAAAAAAAAAHwEAAF9yZWxzLy5yZWxzUEsBAi0AFAAGAAgAAAAhAHYyVMPEAAAA3AAAAA8A&#10;AAAAAAAAAAAAAAAABwIAAGRycy9kb3ducmV2LnhtbFBLBQYAAAAAAwADALcAAAD4AgAAAAA=&#10;" filled="f" strokecolor="black [3213]" strokeweight="1pt">
                      <v:stroke joinstyle="miter"/>
                    </v:oval>
                    <v:oval id="Oval 597" o:spid="_x0000_s104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FY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8xn8nwlHQC6fAAAA//8DAFBLAQItABQABgAIAAAAIQDb4fbL7gAAAIUBAAATAAAAAAAAAAAA&#10;AAAAAAAAAABbQ29udGVudF9UeXBlc10ueG1sUEsBAi0AFAAGAAgAAAAhAFr0LFu/AAAAFQEAAAsA&#10;AAAAAAAAAAAAAAAAHwEAAF9yZWxzLy5yZWxzUEsBAi0AFAAGAAgAAAAhABl+8VjEAAAA3AAAAA8A&#10;AAAAAAAAAAAAAAAABwIAAGRycy9kb3ducmV2LnhtbFBLBQYAAAAAAwADALcAAAD4AgAAAAA=&#10;" filled="f" strokecolor="black [3213]" strokeweight="1pt">
                      <v:stroke joinstyle="miter"/>
                    </v:oval>
                    <v:oval id="Oval 598" o:spid="_x0000_s1042" style="position:absolute;left:1142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Uq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jBd&#10;hrXhTDgCcvMGAAD//wMAUEsBAi0AFAAGAAgAAAAhANvh9svuAAAAhQEAABMAAAAAAAAAAAAAAAAA&#10;AAAAAFtDb250ZW50X1R5cGVzXS54bWxQSwECLQAUAAYACAAAACEAWvQsW78AAAAVAQAACwAAAAAA&#10;AAAAAAAAAAAfAQAAX3JlbHMvLnJlbHNQSwECLQAUAAYACAAAACEAaOFlKsAAAADcAAAADwAAAAAA&#10;AAAAAAAAAAAHAgAAZHJzL2Rvd25yZXYueG1sUEsFBgAAAAADAAMAtwAAAPQCAAAAAA==&#10;" filled="f" strokecolor="black [3213]" strokeweight="1pt">
                      <v:stroke joinstyle="miter"/>
                    </v:oval>
                  </v:group>
                  <v:group id="Group 600" o:spid="_x0000_s1043" style="position:absolute;top:3616;width:12863;height:1435" coordsize="1286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oval id="Oval 601" o:spid="_x0000_s104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hM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D3TDwCcvUDAAD//wMAUEsBAi0AFAAGAAgAAAAhANvh9svuAAAAhQEAABMAAAAAAAAAAAAA&#10;AAAAAAAAAFtDb250ZW50X1R5cGVzXS54bWxQSwECLQAUAAYACAAAACEAWvQsW78AAAAVAQAACwAA&#10;AAAAAAAAAAAAAAAfAQAAX3JlbHMvLnJlbHNQSwECLQAUAAYACAAAACEAyvQ4TMMAAADcAAAADwAA&#10;AAAAAAAAAAAAAAAHAgAAZHJzL2Rvd25yZXYueG1sUEsFBgAAAAADAAMAtwAAAPcCAAAAAA==&#10;" filled="f" strokecolor="black [3213]" strokeweight="1pt">
                      <v:stroke joinstyle="miter"/>
                    </v:oval>
                    <v:oval id="Oval 602" o:spid="_x0000_s104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Y7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H3TDwCcvUDAAD//wMAUEsBAi0AFAAGAAgAAAAhANvh9svuAAAAhQEAABMAAAAAAAAAAAAA&#10;AAAAAAAAAFtDb250ZW50X1R5cGVzXS54bWxQSwECLQAUAAYACAAAACEAWvQsW78AAAAVAQAACwAA&#10;AAAAAAAAAAAAAAAfAQAAX3JlbHMvLnJlbHNQSwECLQAUAAYACAAAACEAOiamO8MAAADcAAAADwAA&#10;AAAAAAAAAAAAAAAHAgAAZHJzL2Rvd25yZXYueG1sUEsFBgAAAAADAAMAtwAAAPcCAAAAAA==&#10;" filled="f" strokecolor="black [3213]" strokeweight="1pt">
                      <v:stroke joinstyle="miter"/>
                    </v:oval>
                    <v:oval id="Oval 603" o:spid="_x0000_s104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" filled="f" strokecolor="black [3213]" strokeweight="1pt">
                      <v:stroke joinstyle="miter"/>
                    </v:oval>
                    <v:oval id="Oval 604" o:spid="_x0000_s104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" filled="f" strokecolor="black [3213]" strokeweight="1pt">
                      <v:stroke joinstyle="miter"/>
                    </v:oval>
                    <v:oval id="Oval 605" o:spid="_x0000_s104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" filled="f" strokecolor="black [3213]" strokeweight="1pt">
                      <v:stroke joinstyle="miter"/>
                    </v:oval>
                    <v:oval id="Oval 606" o:spid="_x0000_s104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" filled="f" strokecolor="black [3213]" strokeweight="1pt">
                      <v:stroke joinstyle="miter"/>
                    </v:oval>
                    <v:oval id="Oval 607" o:spid="_x0000_s1050" style="position:absolute;left:1142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08" o:spid="_x0000_s1051" style="position:absolute;top:7301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<v:oval id="Oval 609" o:spid="_x0000_s105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RK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Cv4PROPgNz+AAAA//8DAFBLAQItABQABgAIAAAAIQDb4fbL7gAAAIUBAAATAAAAAAAAAAAA&#10;AAAAAAAAAABbQ29udGVudF9UeXBlc10ueG1sUEsBAi0AFAAGAAgAAAAhAFr0LFu/AAAAFQEAAAsA&#10;AAAAAAAAAAAAAAAAHwEAAF9yZWxzLy5yZWxzUEsBAi0AFAAGAAgAAAAhADSCNErEAAAA3AAAAA8A&#10;AAAAAAAAAAAAAAAABwIAAGRycy9kb3ducmV2LnhtbFBLBQYAAAAAAwADALcAAAD4AgAAAAA=&#10;" filled="f" strokecolor="black [3213]" strokeweight="1pt">
                      <v:stroke joinstyle="miter"/>
                    </v:oval>
                    <v:oval id="Oval 610" o:spid="_x0000_s105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sK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X54Uw4AnL3DwAA//8DAFBLAQItABQABgAIAAAAIQDb4fbL7gAAAIUBAAATAAAAAAAAAAAAAAAA&#10;AAAAAABbQ29udGVudF9UeXBlc10ueG1sUEsBAi0AFAAGAAgAAAAhAFr0LFu/AAAAFQEAAAsAAAAA&#10;AAAAAAAAAAAAHwEAAF9yZWxzLy5yZWxzUEsBAi0AFAAGAAgAAAAhACBhCwrBAAAA3AAAAA8AAAAA&#10;AAAAAAAAAAAABwIAAGRycy9kb3ducmV2LnhtbFBLBQYAAAAAAwADALcAAAD1AgAAAAA=&#10;" filled="f" strokecolor="black [3213]" strokeweight="1pt">
                      <v:stroke joinstyle="miter"/>
                    </v:oval>
                    <v:oval id="Oval 611" o:spid="_x0000_s105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" filled="f" strokecolor="black [3213]" strokeweight="1pt">
                      <v:stroke joinstyle="miter"/>
                    </v:oval>
                    <v:oval id="Oval 612" o:spid="_x0000_s105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zDm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nsDzTDgCcvkAAAD//wMAUEsBAi0AFAAGAAgAAAAhANvh9svuAAAAhQEAABMAAAAAAAAAAAAA&#10;AAAAAAAAAFtDb250ZW50X1R5cGVzXS54bWxQSwECLQAUAAYACAAAACEAWvQsW78AAAAVAQAACwAA&#10;AAAAAAAAAAAAAAAfAQAAX3JlbHMvLnJlbHNQSwECLQAUAAYACAAAACEAv/8w5sMAAADcAAAADwAA&#10;AAAAAAAAAAAAAAAHAgAAZHJzL2Rvd25yZXYueG1sUEsFBgAAAAADAAMAtwAAAPcCAAAAAA==&#10;" filled="f" strokecolor="black [3213]" strokeweight="1pt">
                      <v:stroke joinstyle="miter"/>
                    </v:oval>
                    <v:oval id="Oval 613" o:spid="_x0000_s105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V9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+mcHzTDgCcv0AAAD//wMAUEsBAi0AFAAGAAgAAAAhANvh9svuAAAAhQEAABMAAAAAAAAAAAAA&#10;AAAAAAAAAFtDb250ZW50X1R5cGVzXS54bWxQSwECLQAUAAYACAAAACEAWvQsW78AAAAVAQAACwAA&#10;AAAAAAAAAAAAAAAfAQAAX3JlbHMvLnJlbHNQSwECLQAUAAYACAAAACEA0LOVfcMAAADcAAAADwAA&#10;AAAAAAAAAAAAAAAHAgAAZHJzL2Rvd25yZXYueG1sUEsFBgAAAAADAAMAtwAAAPcCAAAAAA==&#10;" filled="f" strokecolor="black [3213]" strokeweight="1pt">
                      <v:stroke joinstyle="miter"/>
                    </v:oval>
                    <v:oval id="Oval 614" o:spid="_x0000_s105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0J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XT0Qf8nwlHQC6fAAAA//8DAFBLAQItABQABgAIAAAAIQDb4fbL7gAAAIUBAAATAAAAAAAAAAAA&#10;AAAAAAAAAABbQ29udGVudF9UeXBlc10ueG1sUEsBAi0AFAAGAAgAAAAhAFr0LFu/AAAAFQEAAAsA&#10;AAAAAAAAAAAAAAAAHwEAAF9yZWxzLy5yZWxzUEsBAi0AFAAGAAgAAAAhAF9aDQnEAAAA3AAAAA8A&#10;AAAAAAAAAAAAAAAABwIAAGRycy9kb3ducmV2LnhtbFBLBQYAAAAAAwADALcAAAD4AgAAAAA=&#10;" filled="f" strokecolor="black [3213]" strokeweight="1pt">
                      <v:stroke joinstyle="miter"/>
                    </v:oval>
                    <v:oval id="Oval 615" o:spid="_x0000_s105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iS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0Qf8nwlHQC6fAAAA//8DAFBLAQItABQABgAIAAAAIQDb4fbL7gAAAIUBAAATAAAAAAAAAAAA&#10;AAAAAAAAAABbQ29udGVudF9UeXBlc10ueG1sUEsBAi0AFAAGAAgAAAAhAFr0LFu/AAAAFQEAAAsA&#10;AAAAAAAAAAAAAAAAHwEAAF9yZWxzLy5yZWxzUEsBAi0AFAAGAAgAAAAhADAWqJL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16" o:spid="_x0000_s1059" style="position:absolute;top:1084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<v:oval id="Oval 617" o:spid="_x0000_s106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N+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paAb/Z8IRkOs/AAAA//8DAFBLAQItABQABgAIAAAAIQDb4fbL7gAAAIUBAAATAAAAAAAAAAAA&#10;AAAAAAAAAABbQ29udGVudF9UeXBlc10ueG1sUEsBAi0AFAAGAAgAAAAhAFr0LFu/AAAAFQEAAAsA&#10;AAAAAAAAAAAAAAAAHwEAAF9yZWxzLy5yZWxzUEsBAi0AFAAGAAgAAAAhAK+Ik37EAAAA3AAAAA8A&#10;AAAAAAAAAAAAAAAABwIAAGRycy9kb3ducmV2LnhtbFBLBQYAAAAAAwADALcAAAD4AgAAAAA=&#10;" filled="f" strokecolor="black [3213]" strokeweight="1pt">
                      <v:stroke joinstyle="miter"/>
                    </v:oval>
                    <v:oval id="Oval 618" o:spid="_x0000_s106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cM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W14Uw4AnL3DwAA//8DAFBLAQItABQABgAIAAAAIQDb4fbL7gAAAIUBAAATAAAAAAAAAAAAAAAA&#10;AAAAAABbQ29udGVudF9UeXBlc10ueG1sUEsBAi0AFAAGAAgAAAAhAFr0LFu/AAAAFQEAAAsAAAAA&#10;AAAAAAAAAAAAHwEAAF9yZWxzLy5yZWxzUEsBAi0AFAAGAAgAAAAhAN4XBwzBAAAA3AAAAA8AAAAA&#10;AAAAAAAAAAAABwIAAGRycy9kb3ducmV2LnhtbFBLBQYAAAAAAwADALcAAAD1AgAAAAA=&#10;" filled="f" strokecolor="black [3213]" strokeweight="1pt">
                      <v:stroke joinstyle="miter"/>
                    </v:oval>
                    <v:oval id="Oval 619" o:spid="_x0000_s106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KX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ymsHzTDgCcvkAAAD//wMAUEsBAi0AFAAGAAgAAAAhANvh9svuAAAAhQEAABMAAAAAAAAAAAAA&#10;AAAAAAAAAFtDb250ZW50X1R5cGVzXS54bWxQSwECLQAUAAYACAAAACEAWvQsW78AAAAVAQAACwAA&#10;AAAAAAAAAAAAAAAfAQAAX3JlbHMvLnJlbHNQSwECLQAUAAYACAAAACEAsVuil8MAAADcAAAADwAA&#10;AAAAAAAAAAAAAAAHAgAAZHJzL2Rvd25yZXYueG1sUEsFBgAAAAADAAMAtwAAAPcCAAAAAA==&#10;" filled="f" strokecolor="black [3213]" strokeweight="1pt">
                      <v:stroke joinstyle="miter"/>
                    </v:oval>
                    <v:oval id="Oval 620" o:spid="_x0000_s106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G3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XM&#10;p2F+OBOOgEz+AQAA//8DAFBLAQItABQABgAIAAAAIQDb4fbL7gAAAIUBAAATAAAAAAAAAAAAAAAA&#10;AAAAAABbQ29udGVudF9UeXBlc10ueG1sUEsBAi0AFAAGAAgAAAAhAFr0LFu/AAAAFQEAAAsAAAAA&#10;AAAAAAAAAAAAHwEAAF9yZWxzLy5yZWxzUEsBAi0AFAAGAAgAAAAhAO4NwbfBAAAA3AAAAA8AAAAA&#10;AAAAAAAAAAAABwIAAGRycy9kb3ducmV2LnhtbFBLBQYAAAAAAwADALcAAAD1AgAAAAA=&#10;" filled="f" strokecolor="black [3213]" strokeweight="1pt">
                      <v:stroke joinstyle="miter"/>
                    </v:oval>
                    <v:oval id="Oval 621" o:spid="_x0000_s106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Qs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GcPzTDgCcvkAAAD//wMAUEsBAi0AFAAGAAgAAAAhANvh9svuAAAAhQEAABMAAAAAAAAAAAAA&#10;AAAAAAAAAFtDb250ZW50X1R5cGVzXS54bWxQSwECLQAUAAYACAAAACEAWvQsW78AAAAVAQAACwAA&#10;AAAAAAAAAAAAAAAfAQAAX3JlbHMvLnJlbHNQSwECLQAUAAYACAAAACEAgUFkLMMAAADcAAAADwAA&#10;AAAAAAAAAAAAAAAHAgAAZHJzL2Rvd25yZXYueG1sUEsFBgAAAAADAAMAtwAAAPcCAAAAAA==&#10;" filled="f" strokecolor="black [3213]" strokeweight="1pt">
                      <v:stroke joinstyle="miter"/>
                    </v:oval>
                    <v:oval id="Oval 622" o:spid="_x0000_s106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" filled="f" strokecolor="black [3213]" strokeweight="1pt">
                      <v:stroke joinstyle="miter"/>
                    </v:oval>
                    <v:oval id="Oval 623" o:spid="_x0000_s106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24" o:spid="_x0000_s1067" style="position:absolute;top:144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<v:oval id="Oval 625" o:spid="_x0000_s106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Iv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D0fwPBOOgFw8AAAA//8DAFBLAQItABQABgAIAAAAIQDb4fbL7gAAAIUBAAATAAAAAAAAAAAA&#10;AAAAAAAAAABbQ29udGVudF9UeXBlc10ueG1sUEsBAi0AFAAGAAgAAAAhAFr0LFu/AAAAFQEAAAsA&#10;AAAAAAAAAAAAAAAAHwEAAF9yZWxzLy5yZWxzUEsBAi0AFAAGAAgAAAAhAP56Yi/EAAAA3AAAAA8A&#10;AAAAAAAAAAAAAAAABwIAAGRycy9kb3ducmV2LnhtbFBLBQYAAAAAAwADALcAAAD4AgAAAAA=&#10;" filled="f" strokecolor="black [3213]" strokeweight="1pt">
                      <v:stroke joinstyle="miter"/>
                    </v:oval>
                    <v:oval id="Oval 626" o:spid="_x0000_s106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" filled="f" strokecolor="black [3213]" strokeweight="1pt">
                      <v:stroke joinstyle="miter"/>
                    </v:oval>
                    <v:oval id="Oval 627" o:spid="_x0000_s107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n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dPxDN5nwhGQyxcAAAD//wMAUEsBAi0AFAAGAAgAAAAhANvh9svuAAAAhQEAABMAAAAAAAAAAAAA&#10;AAAAAAAAAFtDb250ZW50X1R5cGVzXS54bWxQSwECLQAUAAYACAAAACEAWvQsW78AAAAVAQAACwAA&#10;AAAAAAAAAAAAAAAfAQAAX3JlbHMvLnJlbHNQSwECLQAUAAYACAAAACEAYeRZw8MAAADcAAAADwAA&#10;AAAAAAAAAAAAAAAHAgAAZHJzL2Rvd25yZXYueG1sUEsFBgAAAAADAAMAtwAAAPcCAAAAAA==&#10;" filled="f" strokecolor="black [3213]" strokeweight="1pt">
                      <v:stroke joinstyle="miter"/>
                    </v:oval>
                    <v:oval id="Oval 628" o:spid="_x0000_s107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2x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XM&#10;p2FtOBOOgEz+AQAA//8DAFBLAQItABQABgAIAAAAIQDb4fbL7gAAAIUBAAATAAAAAAAAAAAAAAAA&#10;AAAAAABbQ29udGVudF9UeXBlc10ueG1sUEsBAi0AFAAGAAgAAAAhAFr0LFu/AAAAFQEAAAsAAAAA&#10;AAAAAAAAAAAAHwEAAF9yZWxzLy5yZWxzUEsBAi0AFAAGAAgAAAAhABB7zbHBAAAA3AAAAA8AAAAA&#10;AAAAAAAAAAAABwIAAGRycy9kb3ducmV2LnhtbFBLBQYAAAAAAwADALcAAAD1AgAAAAA=&#10;" filled="f" strokecolor="black [3213]" strokeweight="1pt">
                      <v:stroke joinstyle="miter"/>
                    </v:oval>
                    <v:oval id="Oval 629" o:spid="_x0000_s107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gq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qmkwU8z4QjIFcPAAAA//8DAFBLAQItABQABgAIAAAAIQDb4fbL7gAAAIUBAAATAAAAAAAAAAAA&#10;AAAAAAAAAABbQ29udGVudF9UeXBlc10ueG1sUEsBAi0AFAAGAAgAAAAhAFr0LFu/AAAAFQEAAAsA&#10;AAAAAAAAAAAAAAAAHwEAAF9yZWxzLy5yZWxzUEsBAi0AFAAGAAgAAAAhAH83aCrEAAAA3AAAAA8A&#10;AAAAAAAAAAAAAAAABwIAAGRycy9kb3ducmV2LnhtbFBLBQYAAAAAAwADALcAAAD4AgAAAAA=&#10;" filled="f" strokecolor="black [3213]" strokeweight="1pt">
                      <v:stroke joinstyle="miter"/>
                    </v:oval>
                    <v:oval id="Oval 630" o:spid="_x0000_s107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dq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aw&#10;mIf54Uw4AnL7DwAA//8DAFBLAQItABQABgAIAAAAIQDb4fbL7gAAAIUBAAATAAAAAAAAAAAAAAAA&#10;AAAAAABbQ29udGVudF9UeXBlc10ueG1sUEsBAi0AFAAGAAgAAAAhAFr0LFu/AAAAFQEAAAsAAAAA&#10;AAAAAAAAAAAAHwEAAF9yZWxzLy5yZWxzUEsBAi0AFAAGAAgAAAAhAGvUV2rBAAAA3AAAAA8AAAAA&#10;AAAAAAAAAAAABwIAAGRycy9kb3ducmV2LnhtbFBLBQYAAAAAAwADALcAAAD1AgAAAAA=&#10;" filled="f" strokecolor="black [3213]" strokeweight="1pt">
                      <v:stroke joinstyle="miter"/>
                    </v:oval>
                    <v:oval id="Oval 631" o:spid="_x0000_s107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Lx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+m8DzTDgCcv0AAAD//wMAUEsBAi0AFAAGAAgAAAAhANvh9svuAAAAhQEAABMAAAAAAAAAAAAA&#10;AAAAAAAAAFtDb250ZW50X1R5cGVzXS54bWxQSwECLQAUAAYACAAAACEAWvQsW78AAAAVAQAACwAA&#10;AAAAAAAAAAAAAAAfAQAAX3JlbHMvLnJlbHNQSwECLQAUAAYACAAAACEABJjy8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632" o:spid="_x0000_s1075" style="position:absolute;top:18083;width:12868;height:1440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oval id="Oval 633" o:spid="_x0000_s1076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" filled="f" strokecolor="black [3213]" strokeweight="1pt">
                      <v:stroke joinstyle="miter"/>
                    </v:oval>
                    <v:oval id="Oval 634" o:spid="_x0000_s107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1Fp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" filled="f" strokecolor="black [3213]" strokeweight="1pt">
                      <v:stroke joinstyle="miter"/>
                    </v:oval>
                    <v:oval id="Oval 635" o:spid="_x0000_s107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" filled="f" strokecolor="black [3213]" strokeweight="1pt">
                      <v:stroke joinstyle="miter"/>
                    </v:oval>
                    <v:oval id="Oval 636" o:spid="_x0000_s107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" filled="f" strokecolor="black [3213]" strokeweight="1pt">
                      <v:stroke joinstyle="miter"/>
                    </v:oval>
                    <v:oval id="Oval 637" o:spid="_x0000_s108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8e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dPJDN5nwhGQyxcAAAD//wMAUEsBAi0AFAAGAAgAAAAhANvh9svuAAAAhQEAABMAAAAAAAAAAAAA&#10;AAAAAAAAAFtDb250ZW50X1R5cGVzXS54bWxQSwECLQAUAAYACAAAACEAWvQsW78AAAAVAQAACwAA&#10;AAAAAAAAAAAAAAAfAQAAX3JlbHMvLnJlbHNQSwECLQAUAAYACAAAACEA5D3PHsMAAADcAAAADwAA&#10;AAAAAAAAAAAAAAAHAgAAZHJzL2Rvd25yZXYueG1sUEsFBgAAAAADAAMAtwAAAPcCAAAAAA==&#10;" filled="f" strokecolor="black [3213]" strokeweight="1pt">
                      <v:stroke joinstyle="miter"/>
                    </v:oval>
                    <v:oval id="Oval 638" o:spid="_x0000_s108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ts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aw&#10;mIe14Uw4AnL7DwAA//8DAFBLAQItABQABgAIAAAAIQDb4fbL7gAAAIUBAAATAAAAAAAAAAAAAAAA&#10;AAAAAABbQ29udGVudF9UeXBlc10ueG1sUEsBAi0AFAAGAAgAAAAhAFr0LFu/AAAAFQEAAAsAAAAA&#10;AAAAAAAAAAAAHwEAAF9yZWxzLy5yZWxzUEsBAi0AFAAGAAgAAAAhAJWiW2zBAAAA3AAAAA8AAAAA&#10;AAAAAAAAAAAABwIAAGRycy9kb3ducmV2LnhtbFBLBQYAAAAAAwADALcAAAD1AgAAAAA=&#10;" filled="f" strokecolor="black [3213]" strokeweight="1pt">
                      <v:stroke joinstyle="miter"/>
                    </v:oval>
                    <v:oval id="Oval 639" o:spid="_x0000_s1082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73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rmsxU8z4QjIDcPAAAA//8DAFBLAQItABQABgAIAAAAIQDb4fbL7gAAAIUBAAATAAAAAAAAAAAA&#10;AAAAAAAAAABbQ29udGVudF9UeXBlc10ueG1sUEsBAi0AFAAGAAgAAAAhAFr0LFu/AAAAFQEAAAsA&#10;AAAAAAAAAAAAAAAAHwEAAF9yZWxzLy5yZWxzUEsBAi0AFAAGAAgAAAAhAPru/vf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40" o:spid="_x0000_s1083" style="position:absolute;top:2169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<v:oval id="Oval 641" o:spid="_x0000_s108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GM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XTjxH8nwlHQC6fAAAA//8DAFBLAQItABQABgAIAAAAIQDb4fbL7gAAAIUBAAATAAAAAAAAAAAA&#10;AAAAAAAAAABbQ29udGVudF9UeXBlc10ueG1sUEsBAi0AFAAGAAgAAAAhAFr0LFu/AAAAFQEAAAsA&#10;AAAAAAAAAAAAAAAAHwEAAF9yZWxzLy5yZWxzUEsBAi0AFAAGAAgAAAAhAFyegYzEAAAA3AAAAA8A&#10;AAAAAAAAAAAAAAAABwIAAGRycy9kb3ducmV2LnhtbFBLBQYAAAAAAwADALcAAAD4AgAAAAA=&#10;" filled="f" strokecolor="black [3213]" strokeweight="1pt">
                      <v:stroke joinstyle="miter"/>
                    </v:oval>
                    <v:oval id="Oval 642" o:spid="_x0000_s108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/7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PBrC80w4AnLxAAAA//8DAFBLAQItABQABgAIAAAAIQDb4fbL7gAAAIUBAAATAAAAAAAAAAAA&#10;AAAAAAAAAABbQ29udGVudF9UeXBlc10ueG1sUEsBAi0AFAAGAAgAAAAhAFr0LFu/AAAAFQEAAAsA&#10;AAAAAAAAAAAAAAAAHwEAAF9yZWxzLy5yZWxzUEsBAi0AFAAGAAgAAAAhAKxMH/vEAAAA3AAAAA8A&#10;AAAAAAAAAAAAAAAABwIAAGRycy9kb3ducmV2LnhtbFBLBQYAAAAAAwADALcAAAD4AgAAAAA=&#10;" filled="f" strokecolor="black [3213]" strokeweight="1pt">
                      <v:stroke joinstyle="miter"/>
                    </v:oval>
                    <v:oval id="Oval 643" o:spid="_x0000_s108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pg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" filled="f" strokecolor="black [3213]" strokeweight="1pt">
                      <v:stroke joinstyle="miter"/>
                    </v:oval>
                    <v:oval id="Oval 644" o:spid="_x0000_s108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IU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" filled="f" strokecolor="black [3213]" strokeweight="1pt">
                      <v:stroke joinstyle="miter"/>
                    </v:oval>
                    <v:oval id="Oval 645" o:spid="_x0000_s108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eP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" filled="f" strokecolor="black [3213]" strokeweight="1pt">
                      <v:stroke joinstyle="miter"/>
                    </v:oval>
                    <v:oval id="Oval 646" o:spid="_x0000_s108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" filled="f" strokecolor="black [3213]" strokeweight="1pt">
                      <v:stroke joinstyle="miter"/>
                    </v:oval>
                    <v:oval id="Oval 647" o:spid="_x0000_s1090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7xj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85cF/J2JR0CubwAAAP//AwBQSwECLQAUAAYACAAAACEA2+H2y+4AAACFAQAAEwAAAAAAAAAA&#10;AAAAAAAAAAAAW0NvbnRlbnRfVHlwZXNdLnhtbFBLAQItABQABgAIAAAAIQBa9CxbvwAAABUBAAAL&#10;AAAAAAAAAAAAAAAAAB8BAABfcmVscy8ucmVsc1BLAQItABQABgAIAAAAIQC8O7xj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48" o:spid="_x0000_s1091" style="position:absolute;top:25384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v:oval id="Oval 649" o:spid="_x0000_s109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2K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Tjzn8nwlHQC6fAAAA//8DAFBLAQItABQABgAIAAAAIQDb4fbL7gAAAIUBAAATAAAAAAAAAAAA&#10;AAAAAAAAAABbQ29udGVudF9UeXBlc10ueG1sUEsBAi0AFAAGAAgAAAAhAFr0LFu/AAAAFQEAAAsA&#10;AAAAAAAAAAAAAAAAHwEAAF9yZWxzLy5yZWxzUEsBAi0AFAAGAAgAAAAhAKLojYrEAAAA3AAAAA8A&#10;AAAAAAAAAAAAAAAABwIAAGRycy9kb3ducmV2LnhtbFBLBQYAAAAAAwADALcAAAD4AgAAAAA=&#10;" filled="f" strokecolor="black [3213]" strokeweight="1pt">
                      <v:stroke joinstyle="miter"/>
                    </v:oval>
                    <v:oval id="Oval 650" o:spid="_x0000_s109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7LK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" filled="f" strokecolor="black [3213]" strokeweight="1pt">
                      <v:stroke joinstyle="miter"/>
                    </v:oval>
                    <v:oval id="Oval 651" o:spid="_x0000_s109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dR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jxH8nwlHQC6fAAAA//8DAFBLAQItABQABgAIAAAAIQDb4fbL7gAAAIUBAAATAAAAAAAAAAAA&#10;AAAAAAAAAABbQ29udGVudF9UeXBlc10ueG1sUEsBAi0AFAAGAAgAAAAhAFr0LFu/AAAAFQEAAAsA&#10;AAAAAAAAAAAAAAAAHwEAAF9yZWxzLy5yZWxzUEsBAi0AFAAGAAgAAAAhANlHF1HEAAAA3AAAAA8A&#10;AAAAAAAAAAAAAAAABwIAAGRycy9kb3ducmV2LnhtbFBLBQYAAAAAAwADALcAAAD4AgAAAAA=&#10;" filled="f" strokecolor="black [3213]" strokeweight="1pt">
                      <v:stroke joinstyle="miter"/>
                    </v:oval>
                    <v:oval id="Oval 652" o:spid="_x0000_s109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km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j4bwPBOOgFw8AAAA//8DAFBLAQItABQABgAIAAAAIQDb4fbL7gAAAIUBAAATAAAAAAAAAAAA&#10;AAAAAAAAAABbQ29udGVudF9UeXBlc10ueG1sUEsBAi0AFAAGAAgAAAAhAFr0LFu/AAAAFQEAAAsA&#10;AAAAAAAAAAAAAAAAHwEAAF9yZWxzLy5yZWxzUEsBAi0AFAAGAAgAAAAhACmViSbEAAAA3AAAAA8A&#10;AAAAAAAAAAAAAAAABwIAAGRycy9kb3ducmV2LnhtbFBLBQYAAAAAAwADALcAAAD4AgAAAAA=&#10;" filled="f" strokecolor="black [3213]" strokeweight="1pt">
                      <v:stroke joinstyle="miter"/>
                    </v:oval>
                    <v:oval id="Oval 653" o:spid="_x0000_s109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" filled="f" strokecolor="black [3213]" strokeweight="1pt">
                      <v:stroke joinstyle="miter"/>
                    </v:oval>
                    <v:oval id="Oval 654" o:spid="_x0000_s109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TJ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" filled="f" strokecolor="black [3213]" strokeweight="1pt">
                      <v:stroke joinstyle="miter"/>
                    </v:oval>
                    <v:oval id="Oval 655" o:spid="_x0000_s109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FS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FvM5XM/EIyDX/wAAAP//AwBQSwECLQAUAAYACAAAACEA2+H2y+4AAACFAQAAEwAAAAAAAAAA&#10;AAAAAAAAAAAAW0NvbnRlbnRfVHlwZXNdLnhtbFBLAQItABQABgAIAAAAIQBa9CxbvwAAABUBAAAL&#10;AAAAAAAAAAAAAAAAAB8BAABfcmVscy8ucmVsc1BLAQItABQABgAIAAAAIQCmfBFS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656" o:spid="_x0000_s1099" style="position:absolute;top:2893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oval id="Oval 657" o:spid="_x0000_s110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q+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" filled="f" strokecolor="black [3213]" strokeweight="1pt">
                      <v:stroke joinstyle="miter"/>
                    </v:oval>
                    <v:oval id="Oval 658" o:spid="_x0000_s110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7M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" filled="f" strokecolor="black [3213]" strokeweight="1pt">
                      <v:stroke joinstyle="miter"/>
                    </v:oval>
                    <v:oval id="Oval 659" o:spid="_x0000_s110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tX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Tjzn8nwlHQC6fAAAA//8DAFBLAQItABQABgAIAAAAIQDb4fbL7gAAAIUBAAATAAAAAAAAAAAA&#10;AAAAAAAAAABbQ29udGVudF9UeXBlc10ueG1sUEsBAi0AFAAGAAgAAAAhAFr0LFu/AAAAFQEAAAsA&#10;AAAAAAAAAAAAAAAAHwEAAF9yZWxzLy5yZWxzUEsBAi0AFAAGAAgAAAAhACcxG1fEAAAA3AAAAA8A&#10;AAAAAAAAAAAAAAAABwIAAGRycy9kb3ducmV2LnhtbFBLBQYAAAAAAwADALcAAAD4AgAAAAA=&#10;" filled="f" strokecolor="black [3213]" strokeweight="1pt">
                      <v:stroke joinstyle="miter"/>
                    </v:oval>
                    <v:oval id="Oval 660" o:spid="_x0000_s110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" filled="f" strokecolor="black [3213]" strokeweight="1pt">
                      <v:stroke joinstyle="miter"/>
                    </v:oval>
                    <v:oval id="Oval 661" o:spid="_x0000_s110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" filled="f" strokecolor="black [3213]" strokeweight="1pt">
                      <v:stroke joinstyle="miter"/>
                    </v:oval>
                    <v:oval id="Oval 662" o:spid="_x0000_s110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" filled="f" strokecolor="black [3213]" strokeweight="1pt">
                      <v:stroke joinstyle="miter"/>
                    </v:oval>
                    <v:oval id="Oval 663" o:spid="_x0000_s110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64" o:spid="_x0000_s1107" style="position:absolute;top:3254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<v:oval id="Oval 665" o:spid="_x0000_s110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" filled="f" strokecolor="black [3213]" strokeweight="1pt">
                      <v:stroke joinstyle="miter"/>
                    </v:oval>
                    <v:oval id="Oval 666" o:spid="_x0000_s110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" filled="f" strokecolor="black [3213]" strokeweight="1pt">
                      <v:stroke joinstyle="miter"/>
                    </v:oval>
                    <v:oval id="Oval 667" o:spid="_x0000_s111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" filled="f" strokecolor="black [3213]" strokeweight="1pt">
                      <v:stroke joinstyle="miter"/>
                    </v:oval>
                    <v:oval id="Oval 668" o:spid="_x0000_s111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" filled="f" strokecolor="black [3213]" strokeweight="1pt">
                      <v:stroke joinstyle="miter"/>
                    </v:oval>
                    <v:oval id="Oval 669" o:spid="_x0000_s111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" filled="f" strokecolor="black [3213]" strokeweight="1pt">
                      <v:stroke joinstyle="miter"/>
                    </v:oval>
                    <v:oval id="Oval 670" o:spid="_x0000_s111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6q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" filled="f" strokecolor="black [3213]" strokeweight="1pt">
                      <v:stroke joinstyle="miter"/>
                    </v:oval>
                    <v:oval id="Oval 671" o:spid="_x0000_s111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sx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pbAT/Z8IRkOs/AAAA//8DAFBLAQItABQABgAIAAAAIQDb4fbL7gAAAIUBAAATAAAAAAAAAAAA&#10;AAAAAAAAAABbQ29udGVudF9UeXBlc10ueG1sUEsBAi0AFAAGAAgAAAAhAFr0LFu/AAAAFQEAAAsA&#10;AAAAAAAAAAAAAAAAHwEAAF9yZWxzLy5yZWxzUEsBAi0AFAAGAAgAAAAhAJLySzH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88" o:spid="_x0000_s1115" style="position:absolute;top:361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<v:oval id="Oval 689" o:spid="_x0000_s1116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cQ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knsLzTDgCcvEAAAD//wMAUEsBAi0AFAAGAAgAAAAhANvh9svuAAAAhQEAABMAAAAAAAAAAAAA&#10;AAAAAAAAAFtDb250ZW50X1R5cGVzXS54bWxQSwECLQAUAAYACAAAACEAWvQsW78AAAAVAQAACwAA&#10;AAAAAAAAAAAAAAAfAQAAX3JlbHMvLnJlbHNQSwECLQAUAAYACAAAACEAWVE3EMMAAADcAAAADwAA&#10;AAAAAAAAAAAAAAAHAgAAZHJzL2Rvd25yZXYueG1sUEsFBgAAAAADAAMAtwAAAPcCAAAAAA==&#10;" filled="f" strokecolor="black [3213]" strokeweight="1pt">
                      <v:stroke joinstyle="miter"/>
                    </v:oval>
                    <v:oval id="Oval 690" o:spid="_x0000_s1117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hQ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T&#10;eZgfzoQjINMnAAAA//8DAFBLAQItABQABgAIAAAAIQDb4fbL7gAAAIUBAAATAAAAAAAAAAAAAAAA&#10;AAAAAABbQ29udGVudF9UeXBlc10ueG1sUEsBAi0AFAAGAAgAAAAhAFr0LFu/AAAAFQEAAAsAAAAA&#10;AAAAAAAAAAAAHwEAAF9yZWxzLy5yZWxzUEsBAi0AFAAGAAgAAAAhAE2yCFDBAAAA3AAAAA8AAAAA&#10;AAAAAAAAAAAABwIAAGRycy9kb3ducmV2LnhtbFBLBQYAAAAAAwADALcAAAD1AgAAAAA=&#10;" filled="f" strokecolor="black [3213]" strokeweight="1pt">
                      <v:stroke joinstyle="miter"/>
                    </v:oval>
                    <v:oval id="Oval 691" o:spid="_x0000_s1118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3L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yG8HzTDgCcvkAAAD//wMAUEsBAi0AFAAGAAgAAAAhANvh9svuAAAAhQEAABMAAAAAAAAAAAAA&#10;AAAAAAAAAFtDb250ZW50X1R5cGVzXS54bWxQSwECLQAUAAYACAAAACEAWvQsW78AAAAVAQAACwAA&#10;AAAAAAAAAAAAAAAfAQAAX3JlbHMvLnJlbHNQSwECLQAUAAYACAAAACEAIv6ty8MAAADcAAAADwAA&#10;AAAAAAAAAAAAAAAHAgAAZHJzL2Rvd25yZXYueG1sUEsFBgAAAAADAAMAtwAAAPcCAAAAAA==&#10;" filled="f" strokecolor="black [3213]" strokeweight="1pt">
                      <v:stroke joinstyle="miter"/>
                    </v:oval>
                    <v:oval id="Oval 692" o:spid="_x0000_s1119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O8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qmiwk8z4QjIFcPAAAA//8DAFBLAQItABQABgAIAAAAIQDb4fbL7gAAAIUBAAATAAAAAAAAAAAA&#10;AAAAAAAAAABbQ29udGVudF9UeXBlc10ueG1sUEsBAi0AFAAGAAgAAAAhAFr0LFu/AAAAFQEAAAsA&#10;AAAAAAAAAAAAAAAAHwEAAF9yZWxzLy5yZWxzUEsBAi0AFAAGAAgAAAAhANIsM7zEAAAA3AAAAA8A&#10;AAAAAAAAAAAAAAAABwIAAGRycy9kb3ducmV2LnhtbFBLBQYAAAAAAwADALcAAAD4AgAAAAA=&#10;" filled="f" strokecolor="black [3213]" strokeweight="1pt">
                      <v:stroke joinstyle="miter"/>
                    </v:oval>
                    <v:oval id="Oval 693" o:spid="_x0000_s1120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Yn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rmqxk8z4QjIDcPAAAA//8DAFBLAQItABQABgAIAAAAIQDb4fbL7gAAAIUBAAATAAAAAAAAAAAA&#10;AAAAAAAAAABbQ29udGVudF9UeXBlc10ueG1sUEsBAi0AFAAGAAgAAAAhAFr0LFu/AAAAFQEAAAsA&#10;AAAAAAAAAAAAAAAAHwEAAF9yZWxzLy5yZWxzUEsBAi0AFAAGAAgAAAAhAL1glifEAAAA3AAAAA8A&#10;AAAAAAAAAAAAAAAABwIAAGRycy9kb3ducmV2LnhtbFBLBQYAAAAAAwADALcAAAD4AgAAAAA=&#10;" filled="f" strokecolor="black [3213]" strokeweight="1pt">
                      <v:stroke joinstyle="miter"/>
                    </v:oval>
                    <v:oval id="Oval 694" o:spid="_x0000_s1121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5T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DKJDlPEAAAA3AAAAA8A&#10;AAAAAAAAAAAAAAAABwIAAGRycy9kb3ducmV2LnhtbFBLBQYAAAAAAwADALcAAAD4AgAAAAA=&#10;" filled="f" strokecolor="black [3213]" strokeweight="1pt">
                      <v:stroke joinstyle="miter"/>
                    </v:oval>
                    <v:oval id="Oval 695" o:spid="_x0000_s1122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vI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F3Fq8j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696" o:spid="_x0000_s1123" style="position:absolute;top:3978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oval id="Oval 697" o:spid="_x0000_s1124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Ak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JFkK9zPhCMjVDQAA//8DAFBLAQItABQABgAIAAAAIQDb4fbL7gAAAIUBAAATAAAAAAAAAAAA&#10;AAAAAAAAAABbQ29udGVudF9UeXBlc10ueG1sUEsBAi0AFAAGAAgAAAAhAFr0LFu/AAAAFQEAAAsA&#10;AAAAAAAAAAAAAAAAHwEAAF9yZWxzLy5yZWxzUEsBAi0AFAAGAAgAAAAhAMJbkCTEAAAA3AAAAA8A&#10;AAAAAAAAAAAAAAAABwIAAGRycy9kb3ducmV2LnhtbFBLBQYAAAAAAwADALcAAAD4AgAAAAA=&#10;" filled="f" strokecolor="black [3213]" strokeweight="1pt">
                      <v:stroke joinstyle="miter"/>
                    </v:oval>
                    <v:oval id="Oval 698" o:spid="_x0000_s1125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RW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T&#10;eVgbzoQjINMnAAAA//8DAFBLAQItABQABgAIAAAAIQDb4fbL7gAAAIUBAAATAAAAAAAAAAAAAAAA&#10;AAAAAABbQ29udGVudF9UeXBlc10ueG1sUEsBAi0AFAAGAAgAAAAhAFr0LFu/AAAAFQEAAAsAAAAA&#10;AAAAAAAAAAAAHwEAAF9yZWxzLy5yZWxzUEsBAi0AFAAGAAgAAAAhALPEBFbBAAAA3AAAAA8AAAAA&#10;AAAAAAAAAAAABwIAAGRycy9kb3ducmV2LnhtbFBLBQYAAAAAAwADALcAAAD1AgAAAAA=&#10;" filled="f" strokecolor="black [3213]" strokeweight="1pt">
                      <v:stroke joinstyle="miter"/>
                    </v:oval>
                    <v:oval id="Oval 699" o:spid="_x0000_s1126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N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sEsjuF1JhwBuXwCAAD//wMAUEsBAi0AFAAGAAgAAAAhANvh9svuAAAAhQEAABMAAAAAAAAAAAAA&#10;AAAAAAAAAFtDb250ZW50X1R5cGVzXS54bWxQSwECLQAUAAYACAAAACEAWvQsW78AAAAVAQAACwAA&#10;AAAAAAAAAAAAAAAfAQAAX3JlbHMvLnJlbHNQSwECLQAUAAYACAAAACEA3IihzcMAAADcAAAADwAA&#10;AAAAAAAAAAAAAAAHAgAAZHJzL2Rvd25yZXYueG1sUEsFBgAAAAADAAMAtwAAAPcCAAAAAA==&#10;" filled="f" strokecolor="black [3213]" strokeweight="1pt">
                      <v:stroke joinstyle="miter"/>
                    </v:oval>
                    <v:oval id="Oval 700" o:spid="_x0000_s1127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JK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vx4Jh4BuXgCAAD//wMAUEsBAi0AFAAGAAgAAAAhANvh9svuAAAAhQEAABMAAAAAAAAAAAAAAAAA&#10;AAAAAFtDb250ZW50X1R5cGVzXS54bWxQSwECLQAUAAYACAAAACEAWvQsW78AAAAVAQAACwAAAAAA&#10;AAAAAAAAAAAfAQAAX3JlbHMvLnJlbHNQSwECLQAUAAYACAAAACEA01mSSsAAAADcAAAADwAAAAAA&#10;AAAAAAAAAAAHAgAAZHJzL2Rvd25yZXYueG1sUEsFBgAAAAADAAMAtwAAAPQCAAAAAA==&#10;" filled="f" strokecolor="black [3213]" strokeweight="1pt">
                      <v:stroke joinstyle="miter"/>
                    </v:oval>
                    <v:oval id="Oval 701" o:spid="_x0000_s1128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" filled="f" strokecolor="black [3213]" strokeweight="1pt">
                      <v:stroke joinstyle="miter"/>
                    </v:oval>
                    <v:oval id="Oval 702" o:spid="_x0000_s1129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" filled="f" strokecolor="black [3213]" strokeweight="1pt">
                      <v:stroke joinstyle="miter"/>
                    </v:oval>
                    <v:oval id="Oval 703" o:spid="_x0000_s1130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736" o:spid="_x0000_s1131" style="position:absolute;top:4339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<v:oval id="Oval 737" o:spid="_x0000_s1132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" filled="f" strokecolor="black [3213]" strokeweight="1pt">
                      <v:stroke joinstyle="miter"/>
                    </v:oval>
                    <v:oval id="Oval 738" o:spid="_x0000_s1133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Tx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" filled="f" strokecolor="black [3213]" strokeweight="1pt">
                      <v:stroke joinstyle="miter"/>
                    </v:oval>
                    <v:oval id="Oval 739" o:spid="_x0000_s1134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Fq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ySqF+5lwBOT2DwAA//8DAFBLAQItABQABgAIAAAAIQDb4fbL7gAAAIUBAAATAAAAAAAAAAAA&#10;AAAAAAAAAABbQ29udGVudF9UeXBlc10ueG1sUEsBAi0AFAAGAAgAAAAhAFr0LFu/AAAAFQEAAAsA&#10;AAAAAAAAAAAAAAAAHwEAAF9yZWxzLy5yZWxzUEsBAi0AFAAGAAgAAAAhAIwP8WrEAAAA3AAAAA8A&#10;AAAAAAAAAAAAAAAABwIAAGRycy9kb3ducmV2LnhtbFBLBQYAAAAAAwADALcAAAD4AgAAAAA=&#10;" filled="f" strokecolor="black [3213]" strokeweight="1pt">
                      <v:stroke joinstyle="miter"/>
                    </v:oval>
                    <v:oval id="Oval 740" o:spid="_x0000_s1135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uK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BFMyuKwgAAANwAAAAPAAAA&#10;AAAAAAAAAAAAAAcCAABkcnMvZG93bnJldi54bWxQSwUGAAAAAAMAAwC3AAAA9gIAAAAA&#10;" filled="f" strokecolor="black [3213]" strokeweight="1pt">
                      <v:stroke joinstyle="miter"/>
                    </v:oval>
                    <v:oval id="Oval 741" o:spid="_x0000_s1136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4R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Cp/jhHEAAAA3AAAAA8A&#10;AAAAAAAAAAAAAAAABwIAAGRycy9kb3ducmV2LnhtbFBLBQYAAAAAAwADALcAAAD4AgAAAAA=&#10;" filled="f" strokecolor="black [3213]" strokeweight="1pt">
                      <v:stroke joinstyle="miter"/>
                    </v:oval>
                    <v:oval id="Oval 742" o:spid="_x0000_s1137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Bm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rC80w4AnLxAAAA//8DAFBLAQItABQABgAIAAAAIQDb4fbL7gAAAIUBAAATAAAAAAAAAAAA&#10;AAAAAAAAAABbQ29udGVudF9UeXBlc10ueG1sUEsBAi0AFAAGAAgAAAAhAFr0LFu/AAAAFQEAAAsA&#10;AAAAAAAAAAAAAAAAHwEAAF9yZWxzLy5yZWxzUEsBAi0AFAAGAAgAAAAhANqtEGbEAAAA3AAAAA8A&#10;AAAAAAAAAAAAAAAABwIAAGRycy9kb3ducmV2LnhtbFBLBQYAAAAAAwADALcAAAD4AgAAAAA=&#10;" filled="f" strokecolor="black [3213]" strokeweight="1pt">
                      <v:stroke joinstyle="miter"/>
                    </v:oval>
                    <v:oval id="Oval 743" o:spid="_x0000_s1138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X9xQAAANwAAAAPAAAAZHJzL2Rvd25yZXYueG1sRI/NbsIw&#10;EITvlfoO1iL11jgUVC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C14bX9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744" o:spid="_x0000_s1139" style="position:absolute;top:470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<v:oval id="Oval 745" o:spid="_x0000_s1140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gS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" filled="f" strokecolor="black [3213]" strokeweight="1pt">
                      <v:stroke joinstyle="miter"/>
                    </v:oval>
                    <v:oval id="Oval 746" o:spid="_x0000_s1141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Zl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" filled="f" strokecolor="black [3213]" strokeweight="1pt">
                      <v:stroke joinstyle="miter"/>
                    </v:oval>
                    <v:oval id="Oval 747" o:spid="_x0000_s1142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P+xAAAANwAAAAPAAAAZHJzL2Rvd25yZXYueG1sRI9Ba8JA&#10;FITvBf/D8gRvdaOW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Mras/7EAAAA3AAAAA8A&#10;AAAAAAAAAAAAAAAABwIAAGRycy9kb3ducmV2LnhtbFBLBQYAAAAAAwADALcAAAD4AgAAAAA=&#10;" filled="f" strokecolor="black [3213]" strokeweight="1pt">
                      <v:stroke joinstyle="miter"/>
                    </v:oval>
                    <v:oval id="Oval 748" o:spid="_x0000_s1143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eM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" filled="f" strokecolor="black [3213]" strokeweight="1pt">
                      <v:stroke joinstyle="miter"/>
                    </v:oval>
                    <v:oval id="Oval 749" o:spid="_x0000_s1144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IX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Wzjzn8nwlHQC6fAAAA//8DAFBLAQItABQABgAIAAAAIQDb4fbL7gAAAIUBAAATAAAAAAAAAAAA&#10;AAAAAAAAAABbQ29udGVudF9UeXBlc10ueG1sUEsBAi0AFAAGAAgAAAAhAFr0LFu/AAAAFQEAAAsA&#10;AAAAAAAAAAAAAAAAHwEAAF9yZWxzLy5yZWxzUEsBAi0AFAAGAAgAAAAhANQJghfEAAAA3AAAAA8A&#10;AAAAAAAAAAAAAAAABwIAAGRycy9kb3ducmV2LnhtbFBLBQYAAAAAAwADALcAAAD4AgAAAAA=&#10;" filled="f" strokecolor="black [3213]" strokeweight="1pt">
                      <v:stroke joinstyle="miter"/>
                    </v:oval>
                    <v:oval id="Oval 750" o:spid="_x0000_s1145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1X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DA6r1XwgAAANwAAAAPAAAA&#10;AAAAAAAAAAAAAAcCAABkcnMvZG93bnJldi54bWxQSwUGAAAAAAMAAwC3AAAA9gIAAAAA&#10;" filled="f" strokecolor="black [3213]" strokeweight="1pt">
                      <v:stroke joinstyle="miter"/>
                    </v:oval>
                    <v:oval id="Oval 751" o:spid="_x0000_s1146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jM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K+mGMz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752" o:spid="_x0000_s1147" style="position:absolute;top:50633;width:12858;height:1428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<v:oval id="Oval 753" o:spid="_x0000_s1148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g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AwOCMgxQAAANwAAAAP&#10;AAAAAAAAAAAAAAAAAAcCAABkcnMvZG93bnJldi54bWxQSwUGAAAAAAMAAwC3AAAA+QIAAAAA&#10;" filled="f" strokecolor="black [3213]" strokeweight="1pt">
                      <v:stroke joinstyle="miter"/>
                    </v:oval>
                    <v:oval id="Oval 754" o:spid="_x0000_s1149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tU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" filled="f" strokecolor="black [3213]" strokeweight="1pt">
                      <v:stroke joinstyle="miter"/>
                    </v:oval>
                    <v:oval id="Oval 755" o:spid="_x0000_s1150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7P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" filled="f" strokecolor="black [3213]" strokeweight="1pt">
                      <v:stroke joinstyle="miter"/>
                    </v:oval>
                    <v:oval id="Oval 756" o:spid="_x0000_s1151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C4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" filled="f" strokecolor="black [3213]" strokeweight="1pt">
                      <v:stroke joinstyle="miter"/>
                    </v:oval>
                    <v:oval id="Oval 757" o:spid="_x0000_s1152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UjxAAAANwAAAAPAAAAZHJzL2Rvd25yZXYueG1sRI9Ba8JA&#10;FITvBf/D8gRvdaPS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E8DJSPEAAAA3AAAAA8A&#10;AAAAAAAAAAAAAAAABwIAAGRycy9kb3ducmV2LnhtbFBLBQYAAAAAAwADALcAAAD4AgAAAAA=&#10;" filled="f" strokecolor="black [3213]" strokeweight="1pt">
                      <v:stroke joinstyle="miter"/>
                    </v:oval>
                    <v:oval id="Oval 758" o:spid="_x0000_s1153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FR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" filled="f" strokecolor="black [3213]" strokeweight="1pt">
                      <v:stroke joinstyle="miter"/>
                    </v:oval>
                    <v:oval id="Oval 759" o:spid="_x0000_s1154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TK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Wzjzn8nwlHQC6fAAAA//8DAFBLAQItABQABgAIAAAAIQDb4fbL7gAAAIUBAAATAAAAAAAAAAAA&#10;AAAAAAAAAABbQ29udGVudF9UeXBlc10ueG1sUEsBAi0AFAAGAAgAAAAhAFr0LFu/AAAAFQEAAAsA&#10;AAAAAAAAAAAAAAAAHwEAAF9yZWxzLy5yZWxzUEsBAi0AFAAGAAgAAAAhAFHQFMr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</v:group>
                <v:group id="Group 883" o:spid="_x0000_s1155" alt="Circles" style="position:absolute;left:28765;top:16192;width:12859;height:52064" coordsize="12868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group id="Group 884" o:spid="_x0000_s1156" style="position:absolute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oval id="Oval 885" o:spid="_x0000_s115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" filled="f" strokecolor="black [3213]" strokeweight="1pt">
                      <v:stroke joinstyle="miter"/>
                    </v:oval>
                    <v:oval id="Oval 886" o:spid="_x0000_s115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" filled="f" strokecolor="black [3213]" strokeweight="1pt">
                      <v:stroke joinstyle="miter"/>
                    </v:oval>
                    <v:oval id="Oval 887" o:spid="_x0000_s115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" filled="f" strokecolor="black [3213]" strokeweight="1pt">
                      <v:stroke joinstyle="miter"/>
                    </v:oval>
                    <v:oval id="Oval 888" o:spid="_x0000_s116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lA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NaGM+EIyM0bAAD//wMAUEsBAi0AFAAGAAgAAAAhANvh9svuAAAAhQEAABMAAAAAAAAAAAAAAAAA&#10;AAAAAFtDb250ZW50X1R5cGVzXS54bWxQSwECLQAUAAYACAAAACEAWvQsW78AAAAVAQAACwAAAAAA&#10;AAAAAAAAAAAfAQAAX3JlbHMvLnJlbHNQSwECLQAUAAYACAAAACEAtkgJQMAAAADcAAAADwAAAAAA&#10;AAAAAAAAAAAHAgAAZHJzL2Rvd25yZXYueG1sUEsFBgAAAAADAAMAtwAAAPQCAAAAAA==&#10;" filled="f" strokecolor="black [3213]" strokeweight="1pt">
                      <v:stroke joinstyle="miter"/>
                    </v:oval>
                    <v:oval id="Oval 889" o:spid="_x0000_s116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" filled="f" strokecolor="black [3213]" strokeweight="1pt">
                      <v:stroke joinstyle="miter"/>
                    </v:oval>
                    <v:oval id="Oval 890" o:spid="_x0000_s116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5O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mB/OhCMgV28AAAD//wMAUEsBAi0AFAAGAAgAAAAhANvh9svuAAAAhQEAABMAAAAAAAAAAAAAAAAA&#10;AAAAAFtDb250ZW50X1R5cGVzXS54bWxQSwECLQAUAAYACAAAACEAWvQsW78AAAAVAQAACwAAAAAA&#10;AAAAAAAAAAAfAQAAX3JlbHMvLnJlbHNQSwECLQAUAAYACAAAACEAzeeTm8AAAADcAAAADwAAAAAA&#10;AAAAAAAAAAAHAgAAZHJzL2Rvd25yZXYueG1sUEsFBgAAAAADAAMAtwAAAPQCAAAAAA==&#10;" filled="f" strokecolor="black [3213]" strokeweight="1pt">
                      <v:stroke joinstyle="miter"/>
                    </v:oval>
                    <v:oval id="Oval 891" o:spid="_x0000_s1163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iySG25lwBOTqHwAA//8DAFBLAQItABQABgAIAAAAIQDb4fbL7gAAAIUBAAATAAAAAAAAAAAA&#10;AAAAAAAAAABbQ29udGVudF9UeXBlc10ueG1sUEsBAi0AFAAGAAgAAAAhAFr0LFu/AAAAFQEAAAsA&#10;AAAAAAAAAAAAAAAAHwEAAF9yZWxzLy5yZWxzUEsBAi0AFAAGAAgAAAAhAKKrNgD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892" o:spid="_x0000_s1164" style="position:absolute;top:36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<v:oval id="Oval 893" o:spid="_x0000_s116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" filled="f" strokecolor="black [3213]" strokeweight="1pt">
                      <v:stroke joinstyle="miter"/>
                    </v:oval>
                    <v:oval id="Oval 894" o:spid="_x0000_s116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WY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WA8+YbnmXAE5PwBAAD//wMAUEsBAi0AFAAGAAgAAAAhANvh9svuAAAAhQEAABMAAAAAAAAAAAAA&#10;AAAAAAAAAFtDb250ZW50X1R5cGVzXS54bWxQSwECLQAUAAYACAAAACEAWvQsW78AAAAVAQAACwAA&#10;AAAAAAAAAAAAAAAfAQAAX3JlbHMvLnJlbHNQSwECLQAUAAYACAAAACEAstyVmMMAAADcAAAADwAA&#10;AAAAAAAAAAAAAAAHAgAAZHJzL2Rvd25yZXYueG1sUEsFBgAAAAADAAMAtwAAAPcCAAAAAA==&#10;" filled="f" strokecolor="black [3213]" strokeweight="1pt">
                      <v:stroke joinstyle="miter"/>
                    </v:oval>
                    <v:oval id="Oval 895" o:spid="_x0000_s116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AD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A8+YbnmXAE5PwBAAD//wMAUEsBAi0AFAAGAAgAAAAhANvh9svuAAAAhQEAABMAAAAAAAAAAAAA&#10;AAAAAAAAAFtDb250ZW50X1R5cGVzXS54bWxQSwECLQAUAAYACAAAACEAWvQsW78AAAAVAQAACwAA&#10;AAAAAAAAAAAAAAAfAQAAX3JlbHMvLnJlbHNQSwECLQAUAAYACAAAACEA3ZAwA8MAAADcAAAADwAA&#10;AAAAAAAAAAAAAAAHAgAAZHJzL2Rvd25yZXYueG1sUEsFBgAAAAADAAMAtwAAAPcCAAAAAA==&#10;" filled="f" strokecolor="black [3213]" strokeweight="1pt">
                      <v:stroke joinstyle="miter"/>
                    </v:oval>
                    <v:oval id="Oval 896" o:spid="_x0000_s116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5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ncDzTDgCcvEAAAD//wMAUEsBAi0AFAAGAAgAAAAhANvh9svuAAAAhQEAABMAAAAAAAAAAAAA&#10;AAAAAAAAAFtDb250ZW50X1R5cGVzXS54bWxQSwECLQAUAAYACAAAACEAWvQsW78AAAAVAQAACwAA&#10;AAAAAAAAAAAAAAAfAQAAX3JlbHMvLnJlbHNQSwECLQAUAAYACAAAACEALUKudMMAAADcAAAADwAA&#10;AAAAAAAAAAAAAAAHAgAAZHJzL2Rvd25yZXYueG1sUEsFBgAAAAADAAMAtwAAAPcCAAAAAA==&#10;" filled="f" strokecolor="black [3213]" strokeweight="1pt">
                      <v:stroke joinstyle="miter"/>
                    </v:oval>
                    <v:oval id="Oval 897" o:spid="_x0000_s116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v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gN9zPhCMjdDQAA//8DAFBLAQItABQABgAIAAAAIQDb4fbL7gAAAIUBAAATAAAAAAAAAAAA&#10;AAAAAAAAAABbQ29udGVudF9UeXBlc10ueG1sUEsBAi0AFAAGAAgAAAAhAFr0LFu/AAAAFQEAAAsA&#10;AAAAAAAAAAAAAAAAHwEAAF9yZWxzLy5yZWxzUEsBAi0AFAAGAAgAAAAhAEIOC+/EAAAA3AAAAA8A&#10;AAAAAAAAAAAAAAAABwIAAGRycy9kb3ducmV2LnhtbFBLBQYAAAAAAwADALcAAAD4AgAAAAA=&#10;" filled="f" strokecolor="black [3213]" strokeweight="1pt">
                      <v:stroke joinstyle="miter"/>
                    </v:oval>
                    <v:oval id="Oval 898" o:spid="_x0000_s117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WBvOhCMgV28AAAD//wMAUEsBAi0AFAAGAAgAAAAhANvh9svuAAAAhQEAABMAAAAAAAAAAAAAAAAA&#10;AAAAAFtDb250ZW50X1R5cGVzXS54bWxQSwECLQAUAAYACAAAACEAWvQsW78AAAAVAQAACwAAAAAA&#10;AAAAAAAAAAAfAQAAX3JlbHMvLnJlbHNQSwECLQAUAAYACAAAACEAM5GfncAAAADcAAAADwAAAAAA&#10;AAAAAAAAAAAHAgAAZHJzL2Rvd25yZXYueG1sUEsFBgAAAAADAAMAtwAAAPQCAAAAAA==&#10;" filled="f" strokecolor="black [3213]" strokeweight="1pt">
                      <v:stroke joinstyle="miter"/>
                    </v:oval>
                    <v:oval id="Oval 899" o:spid="_x0000_s117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o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ECcJXM+EIyA3FwAAAP//AwBQSwECLQAUAAYACAAAACEA2+H2y+4AAACFAQAAEwAAAAAAAAAA&#10;AAAAAAAAAAAAW0NvbnRlbnRfVHlwZXNdLnhtbFBLAQItABQABgAIAAAAIQBa9CxbvwAAABUBAAAL&#10;AAAAAAAAAAAAAAAAAB8BAABfcmVscy8ucmVsc1BLAQItABQABgAIAAAAIQBc3ToG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00" o:spid="_x0000_s1172" style="position:absolute;top:7301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<v:oval id="Oval 901" o:spid="_x0000_s117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" filled="f" strokecolor="black [3213]" strokeweight="1pt">
                      <v:stroke joinstyle="miter"/>
                    </v:oval>
                    <v:oval id="Oval 902" o:spid="_x0000_s117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" filled="f" strokecolor="black [3213]" strokeweight="1pt">
                      <v:stroke joinstyle="miter"/>
                    </v:oval>
                    <v:oval id="Oval 903" o:spid="_x0000_s117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" filled="f" strokecolor="black [3213]" strokeweight="1pt">
                      <v:stroke joinstyle="miter"/>
                    </v:oval>
                    <v:oval id="Oval 904" o:spid="_x0000_s117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+CxAAAANwAAAAPAAAAZHJzL2Rvd25yZXYueG1sRI/BbsIw&#10;EETvSP0Ha5G4gU1B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Cw3D4LEAAAA3AAAAA8A&#10;AAAAAAAAAAAAAAAABwIAAGRycy9kb3ducmV2LnhtbFBLBQYAAAAAAwADALcAAAD4AgAAAAA=&#10;" filled="f" strokecolor="black [3213]" strokeweight="1pt">
                      <v:stroke joinstyle="miter"/>
                    </v:oval>
                    <v:oval id="Oval 905" o:spid="_x0000_s117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oZxAAAANwAAAAPAAAAZHJzL2Rvd25yZXYueG1sRI/BbsIw&#10;EETvSP0Ha5G4gU0R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EN7qhnEAAAA3AAAAA8A&#10;AAAAAAAAAAAAAAAABwIAAGRycy9kb3ducmV2LnhtbFBLBQYAAAAAAwADALcAAAD4AgAAAAA=&#10;" filled="f" strokecolor="black [3213]" strokeweight="1pt">
                      <v:stroke joinstyle="miter"/>
                    </v:oval>
                    <v:oval id="Oval 906" o:spid="_x0000_s117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Ru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gv4PROPgNz+AAAA//8DAFBLAQItABQABgAIAAAAIQDb4fbL7gAAAIUBAAATAAAAAAAAAAAA&#10;AAAAAAAAAABbQ29udGVudF9UeXBlc10ueG1sUEsBAi0AFAAGAAgAAAAhAFr0LFu/AAAAFQEAAAsA&#10;AAAAAAAAAAAAAAAAHwEAAF9yZWxzLy5yZWxzUEsBAi0AFAAGAAgAAAAhALOpNG7EAAAA3AAAAA8A&#10;AAAAAAAAAAAAAAAABwIAAGRycy9kb3ducmV2LnhtbFBLBQYAAAAAAwADALcAAAD4AgAAAAA=&#10;" filled="f" strokecolor="black [3213]" strokeweight="1pt">
                      <v:stroke joinstyle="miter"/>
                    </v:oval>
                    <v:oval id="Oval 907" o:spid="_x0000_s117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H1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xN4nolHQC4fAAAA//8DAFBLAQItABQABgAIAAAAIQDb4fbL7gAAAIUBAAATAAAAAAAAAAAA&#10;AAAAAAAAAABbQ29udGVudF9UeXBlc10ueG1sUEsBAi0AFAAGAAgAAAAhAFr0LFu/AAAAFQEAAAsA&#10;AAAAAAAAAAAAAAAAHwEAAF9yZWxzLy5yZWxzUEsBAi0AFAAGAAgAAAAhANzlkfX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08" o:spid="_x0000_s1180" style="position:absolute;top:1084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oval id="Oval 909" o:spid="_x0000_s118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" filled="f" strokecolor="black [3213]" strokeweight="1pt">
                      <v:stroke joinstyle="miter"/>
                    </v:oval>
                    <v:oval id="Oval 910" o:spid="_x0000_s118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9c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f54Uw4AnL/DwAA//8DAFBLAQItABQABgAIAAAAIQDb4fbL7gAAAIUBAAATAAAAAAAAAAAAAAAA&#10;AAAAAABbQ29udGVudF9UeXBlc10ueG1sUEsBAi0AFAAGAAgAAAAhAFr0LFu/AAAAFQEAAAsAAAAA&#10;AAAAAAAAAAAAHwEAAF9yZWxzLy5yZWxzUEsBAi0AFAAGAAgAAAAhANbVn1zBAAAA3AAAAA8AAAAA&#10;AAAAAAAAAAAABwIAAGRycy9kb3ducmV2LnhtbFBLBQYAAAAAAwADALcAAAD1AgAAAAA=&#10;" filled="f" strokecolor="black [3213]" strokeweight="1pt">
                      <v:stroke joinstyle="miter"/>
                    </v:oval>
                    <v:oval id="Oval 911" o:spid="_x0000_s118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" filled="f" strokecolor="black [3213]" strokeweight="1pt">
                      <v:stroke joinstyle="miter"/>
                    </v:oval>
                    <v:oval id="Oval 912" o:spid="_x0000_s118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Sw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" filled="f" strokecolor="black [3213]" strokeweight="1pt">
                      <v:stroke joinstyle="miter"/>
                    </v:oval>
                    <v:oval id="Oval 913" o:spid="_x0000_s118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" filled="f" strokecolor="black [3213]" strokeweight="1pt">
                      <v:stroke joinstyle="miter"/>
                    </v:oval>
                    <v:oval id="Oval 914" o:spid="_x0000_s118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lf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pzA60w4AnLxBAAA//8DAFBLAQItABQABgAIAAAAIQDb4fbL7gAAAIUBAAATAAAAAAAAAAAA&#10;AAAAAAAAAABbQ29udGVudF9UeXBlc10ueG1sUEsBAi0AFAAGAAgAAAAhAFr0LFu/AAAAFQEAAAsA&#10;AAAAAAAAAAAAAAAAHwEAAF9yZWxzLy5yZWxzUEsBAi0AFAAGAAgAAAAhAKnumV/EAAAA3AAAAA8A&#10;AAAAAAAAAAAAAAAABwIAAGRycy9kb3ducmV2LnhtbFBLBQYAAAAAAwADALcAAAD4AgAAAAA=&#10;" filled="f" strokecolor="black [3213]" strokeweight="1pt">
                      <v:stroke joinstyle="miter"/>
                    </v:oval>
                    <v:oval id="Oval 915" o:spid="_x0000_s118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zE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hhN4nQlHQC6eAAAA//8DAFBLAQItABQABgAIAAAAIQDb4fbL7gAAAIUBAAATAAAAAAAAAAAA&#10;AAAAAAAAAABbQ29udGVudF9UeXBlc10ueG1sUEsBAi0AFAAGAAgAAAAhAFr0LFu/AAAAFQEAAAsA&#10;AAAAAAAAAAAAAAAAHwEAAF9yZWxzLy5yZWxzUEsBAi0AFAAGAAgAAAAhAMaiPMT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16" o:spid="_x0000_s1188" style="position:absolute;top:144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<v:oval id="Oval 917" o:spid="_x0000_s1189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co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0hb8z4QjI1S8AAAD//wMAUEsBAi0AFAAGAAgAAAAhANvh9svuAAAAhQEAABMAAAAAAAAAAAAA&#10;AAAAAAAAAFtDb250ZW50X1R5cGVzXS54bWxQSwECLQAUAAYACAAAACEAWvQsW78AAAAVAQAACwAA&#10;AAAAAAAAAAAAAAAfAQAAX3JlbHMvLnJlbHNQSwECLQAUAAYACAAAACEAWTwHKMMAAADcAAAADwAA&#10;AAAAAAAAAAAAAAAHAgAAZHJzL2Rvd25yZXYueG1sUEsFBgAAAAADAAMAtwAAAPcCAAAAAA==&#10;" filled="f" strokecolor="black [3213]" strokeweight="1pt">
                      <v:stroke joinstyle="miter"/>
                    </v:oval>
                    <v:oval id="Oval 918" o:spid="_x0000_s119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Na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e14Uw4AnL/DwAA//8DAFBLAQItABQABgAIAAAAIQDb4fbL7gAAAIUBAAATAAAAAAAAAAAAAAAA&#10;AAAAAABbQ29udGVudF9UeXBlc10ueG1sUEsBAi0AFAAGAAgAAAAhAFr0LFu/AAAAFQEAAAsAAAAA&#10;AAAAAAAAAAAAHwEAAF9yZWxzLy5yZWxzUEsBAi0AFAAGAAgAAAAhACijk1rBAAAA3AAAAA8AAAAA&#10;AAAAAAAAAAAABwIAAGRycy9kb3ducmV2LnhtbFBLBQYAAAAAAwADALcAAAD1AgAAAAA=&#10;" filled="f" strokecolor="black [3213]" strokeweight="1pt">
                      <v:stroke joinstyle="miter"/>
                    </v:oval>
                    <v:oval id="Oval 919" o:spid="_x0000_s119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bB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8iuF5JhwBuXwAAAD//wMAUEsBAi0AFAAGAAgAAAAhANvh9svuAAAAhQEAABMAAAAAAAAAAAAA&#10;AAAAAAAAAFtDb250ZW50X1R5cGVzXS54bWxQSwECLQAUAAYACAAAACEAWvQsW78AAAAVAQAACwAA&#10;AAAAAAAAAAAAAAAfAQAAX3JlbHMvLnJlbHNQSwECLQAUAAYACAAAACEAR+82wcMAAADcAAAADwAA&#10;AAAAAAAAAAAAAAAHAgAAZHJzL2Rvd25yZXYueG1sUEsFBgAAAAADAAMAtwAAAPcCAAAAAA==&#10;" filled="f" strokecolor="black [3213]" strokeweight="1pt">
                      <v:stroke joinstyle="miter"/>
                    </v:oval>
                    <v:oval id="Oval 920" o:spid="_x0000_s119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Xh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ZgfzoQjINMnAAAA//8DAFBLAQItABQABgAIAAAAIQDb4fbL7gAAAIUBAAATAAAAAAAAAAAAAAAA&#10;AAAAAABbQ29udGVudF9UeXBlc10ueG1sUEsBAi0AFAAGAAgAAAAhAFr0LFu/AAAAFQEAAAsAAAAA&#10;AAAAAAAAAAAAHwEAAF9yZWxzLy5yZWxzUEsBAi0AFAAGAAgAAAAhABi5VeHBAAAA3AAAAA8AAAAA&#10;AAAAAAAAAAAABwIAAGRycy9kb3ducmV2LnhtbFBLBQYAAAAAAwADALcAAAD1AgAAAAA=&#10;" filled="f" strokecolor="black [3213]" strokeweight="1pt">
                      <v:stroke joinstyle="miter"/>
                    </v:oval>
                    <v:oval id="Oval 921" o:spid="_x0000_s119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B6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" filled="f" strokecolor="black [3213]" strokeweight="1pt">
                      <v:stroke joinstyle="miter"/>
                    </v:oval>
                    <v:oval id="Oval 922" o:spid="_x0000_s119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" filled="f" strokecolor="black [3213]" strokeweight="1pt">
                      <v:stroke joinstyle="miter"/>
                    </v:oval>
                    <v:oval id="Oval 923" o:spid="_x0000_s1195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uW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wxE8z4QjIJcPAAAA//8DAFBLAQItABQABgAIAAAAIQDb4fbL7gAAAIUBAAATAAAAAAAAAAAA&#10;AAAAAAAAAABbQ29udGVudF9UeXBlc10ueG1sUEsBAi0AFAAGAAgAAAAhAFr0LFu/AAAAFQEAAAsA&#10;AAAAAAAAAAAAAAAAHwEAAF9yZWxzLy5yZWxzUEsBAi0AFAAGAAgAAAAhAOhry5b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24" o:spid="_x0000_s1196" style="position:absolute;top:18083;width:12868;height:1440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<v:oval id="Oval 925" o:spid="_x0000_s119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Z5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AIzvZ5xQAAANwAAAAP&#10;AAAAAAAAAAAAAAAAAAcCAABkcnMvZG93bnJldi54bWxQSwUGAAAAAAMAAwC3AAAA+QIAAAAA&#10;" filled="f" strokecolor="black [3213]" strokeweight="1pt">
                      <v:stroke joinstyle="miter"/>
                    </v:oval>
                    <v:oval id="Oval 926" o:spid="_x0000_s119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gO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kyk8z4QjIFcPAAAA//8DAFBLAQItABQABgAIAAAAIQDb4fbL7gAAAIUBAAATAAAAAAAAAAAA&#10;AAAAAAAAAABbQ29udGVudF9UeXBlc10ueG1sUEsBAi0AFAAGAAgAAAAhAFr0LFu/AAAAFQEAAAsA&#10;AAAAAAAAAAAAAAAAHwEAAF9yZWxzLy5yZWxzUEsBAi0AFAAGAAgAAAAhAPgcaA7EAAAA3AAAAA8A&#10;AAAAAAAAAAAAAAAABwIAAGRycy9kb3ducmV2LnhtbFBLBQYAAAAAAwADALcAAAD4AgAAAAA=&#10;" filled="f" strokecolor="black [3213]" strokeweight="1pt">
                      <v:stroke joinstyle="miter"/>
                    </v:oval>
                    <v:oval id="Oval 927" o:spid="_x0000_s119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2V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dJnA35lwBOTmFwAA//8DAFBLAQItABQABgAIAAAAIQDb4fbL7gAAAIUBAAATAAAAAAAAAAAA&#10;AAAAAAAAAABbQ29udGVudF9UeXBlc10ueG1sUEsBAi0AFAAGAAgAAAAhAFr0LFu/AAAAFQEAAAsA&#10;AAAAAAAAAAAAAAAAHwEAAF9yZWxzLy5yZWxzUEsBAi0AFAAGAAgAAAAhAJdQzZXEAAAA3AAAAA8A&#10;AAAAAAAAAAAAAAAABwIAAGRycy9kb3ducmV2LnhtbFBLBQYAAAAAAwADALcAAAD4AgAAAAA=&#10;" filled="f" strokecolor="black [3213]" strokeweight="1pt">
                      <v:stroke joinstyle="miter"/>
                    </v:oval>
                    <v:oval id="Oval 928" o:spid="_x0000_s120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nn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VgbzoQjINMnAAAA//8DAFBLAQItABQABgAIAAAAIQDb4fbL7gAAAIUBAAATAAAAAAAAAAAAAAAA&#10;AAAAAABbQ29udGVudF9UeXBlc10ueG1sUEsBAi0AFAAGAAgAAAAhAFr0LFu/AAAAFQEAAAsAAAAA&#10;AAAAAAAAAAAAHwEAAF9yZWxzLy5yZWxzUEsBAi0AFAAGAAgAAAAhAObPWefBAAAA3AAAAA8AAAAA&#10;AAAAAAAAAAAABwIAAGRycy9kb3ducmV2LnhtbFBLBQYAAAAAAwADALcAAAD1AgAAAAA=&#10;" filled="f" strokecolor="black [3213]" strokeweight="1pt">
                      <v:stroke joinstyle="miter"/>
                    </v:oval>
                    <v:oval id="Oval 929" o:spid="_x0000_s120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" filled="f" strokecolor="black [3213]" strokeweight="1pt">
                      <v:stroke joinstyle="miter"/>
                    </v:oval>
                    <v:oval id="Oval 930" o:spid="_x0000_s120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M8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Ws&#10;ZmF+OBOOgEyfAAAA//8DAFBLAQItABQABgAIAAAAIQDb4fbL7gAAAIUBAAATAAAAAAAAAAAAAAAA&#10;AAAAAABbQ29udGVudF9UeXBlc10ueG1sUEsBAi0AFAAGAAgAAAAhAFr0LFu/AAAAFQEAAAsAAAAA&#10;AAAAAAAAAAAAHwEAAF9yZWxzLy5yZWxzUEsBAi0AFAAGAAgAAAAhAJ1gwzzBAAAA3AAAAA8AAAAA&#10;AAAAAAAAAAAABwIAAGRycy9kb3ducmV2LnhtbFBLBQYAAAAAAwADALcAAAD1AgAAAAA=&#10;" filled="f" strokecolor="black [3213]" strokeweight="1pt">
                      <v:stroke joinstyle="miter"/>
                    </v:oval>
                    <v:oval id="Oval 931" o:spid="_x0000_s1203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32" o:spid="_x0000_s1204" style="position:absolute;top:21699;width:12863;height:1436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<v:oval id="Oval 933" o:spid="_x0000_s120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1LxAAAANw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zOIbfM+EIyNUPAAAA//8DAFBLAQItABQABgAIAAAAIQDb4fbL7gAAAIUBAAATAAAAAAAAAAAA&#10;AAAAAAAAAABbQ29udGVudF9UeXBlc10ueG1sUEsBAi0AFAAGAAgAAAAhAFr0LFu/AAAAFQEAAAsA&#10;AAAAAAAAAAAAAAAAHwEAAF9yZWxzLy5yZWxzUEsBAi0AFAAGAAgAAAAhAG2yXUvEAAAA3AAAAA8A&#10;AAAAAAAAAAAAAAAABwIAAGRycy9kb3ducmV2LnhtbFBLBQYAAAAAAwADALcAAAD4AgAAAAA=&#10;" filled="f" strokecolor="black [3213]" strokeweight="1pt">
                      <v:stroke joinstyle="miter"/>
                    </v:oval>
                    <v:oval id="Oval 934" o:spid="_x0000_s120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U/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DiW8U/xQAAANwAAAAP&#10;AAAAAAAAAAAAAAAAAAcCAABkcnMvZG93bnJldi54bWxQSwUGAAAAAAMAAwC3AAAA+QIAAAAA&#10;" filled="f" strokecolor="black [3213]" strokeweight="1pt">
                      <v:stroke joinstyle="miter"/>
                    </v:oval>
                    <v:oval id="Oval 935" o:spid="_x0000_s120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Ck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CNF2CkxQAAANwAAAAP&#10;AAAAAAAAAAAAAAAAAAcCAABkcnMvZG93bnJldi54bWxQSwUGAAAAAAMAAwC3AAAA+QIAAAAA&#10;" filled="f" strokecolor="black [3213]" strokeweight="1pt">
                      <v:stroke joinstyle="miter"/>
                    </v:oval>
                    <v:oval id="Oval 936" o:spid="_x0000_s120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7T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szk8z4QjIDcPAAAA//8DAFBLAQItABQABgAIAAAAIQDb4fbL7gAAAIUBAAATAAAAAAAAAAAA&#10;AAAAAAAAAABbQ29udGVudF9UeXBlc10ueG1sUEsBAi0AFAAGAAgAAAAhAFr0LFu/AAAAFQEAAAsA&#10;AAAAAAAAAAAAAAAAHwEAAF9yZWxzLy5yZWxzUEsBAi0AFAAGAAgAAAAhAH3F/tPEAAAA3AAAAA8A&#10;AAAAAAAAAAAAAAAABwIAAGRycy9kb3ducmV2LnhtbFBLBQYAAAAAAwADALcAAAD4AgAAAAA=&#10;" filled="f" strokecolor="black [3213]" strokeweight="1pt">
                      <v:stroke joinstyle="miter"/>
                    </v:oval>
                    <v:oval id="Oval 937" o:spid="_x0000_s120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tI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6SqB+5lwBOT2DwAA//8DAFBLAQItABQABgAIAAAAIQDb4fbL7gAAAIUBAAATAAAAAAAAAAAA&#10;AAAAAAAAAABbQ29udGVudF9UeXBlc10ueG1sUEsBAi0AFAAGAAgAAAAhAFr0LFu/AAAAFQEAAAsA&#10;AAAAAAAAAAAAAAAAHwEAAF9yZWxzLy5yZWxzUEsBAi0AFAAGAAgAAAAhABKJW0jEAAAA3AAAAA8A&#10;AAAAAAAAAAAAAAAABwIAAGRycy9kb3ducmV2LnhtbFBLBQYAAAAAAwADALcAAAD4AgAAAAA=&#10;" filled="f" strokecolor="black [3213]" strokeweight="1pt">
                      <v:stroke joinstyle="miter"/>
                    </v:oval>
                    <v:oval id="Oval 938" o:spid="_x0000_s121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86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Ws&#10;ZmFtOBOOgEyfAAAA//8DAFBLAQItABQABgAIAAAAIQDb4fbL7gAAAIUBAAATAAAAAAAAAAAAAAAA&#10;AAAAAABbQ29udGVudF9UeXBlc10ueG1sUEsBAi0AFAAGAAgAAAAhAFr0LFu/AAAAFQEAAAsAAAAA&#10;AAAAAAAAAAAAHwEAAF9yZWxzLy5yZWxzUEsBAi0AFAAGAAgAAAAhAGMWzzrBAAAA3AAAAA8AAAAA&#10;AAAAAAAAAAAABwIAAGRycy9kb3ducmV2LnhtbFBLBQYAAAAAAwADALcAAAD1AgAAAAA=&#10;" filled="f" strokecolor="black [3213]" strokeweight="1pt">
                      <v:stroke joinstyle="miter"/>
                    </v:oval>
                    <v:oval id="Oval 939" o:spid="_x0000_s121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40" o:spid="_x0000_s1212" style="position:absolute;top:25384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<v:oval id="Oval 941" o:spid="_x0000_s121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Xa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hnC60w4AnLxBAAA//8DAFBLAQItABQABgAIAAAAIQDb4fbL7gAAAIUBAAATAAAAAAAAAAAA&#10;AAAAAAAAAABbQ29udGVudF9UeXBlc10ueG1sUEsBAi0AFAAGAAgAAAAhAFr0LFu/AAAAFQEAAAsA&#10;AAAAAAAAAAAAAAAAHwEAAF9yZWxzLy5yZWxzUEsBAi0AFAAGAAgAAAAhAKoqFdrEAAAA3AAAAA8A&#10;AAAAAAAAAAAAAAAABwIAAGRycy9kb3ducmV2LnhtbFBLBQYAAAAAAwADALcAAAD4AgAAAAA=&#10;" filled="f" strokecolor="black [3213]" strokeweight="1pt">
                      <v:stroke joinstyle="miter"/>
                    </v:oval>
                    <v:oval id="Oval 942" o:spid="_x0000_s121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u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Ba+IutxQAAANwAAAAP&#10;AAAAAAAAAAAAAAAAAAcCAABkcnMvZG93bnJldi54bWxQSwUGAAAAAAMAAwC3AAAA+QIAAAAA&#10;" filled="f" strokecolor="black [3213]" strokeweight="1pt">
                      <v:stroke joinstyle="miter"/>
                    </v:oval>
                    <v:oval id="Oval 943" o:spid="_x0000_s121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42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A1tC42xQAAANwAAAAP&#10;AAAAAAAAAAAAAAAAAAcCAABkcnMvZG93bnJldi54bWxQSwUGAAAAAAMAAwC3AAAA+QIAAAAA&#10;" filled="f" strokecolor="black [3213]" strokeweight="1pt">
                      <v:stroke joinstyle="miter"/>
                    </v:oval>
                    <v:oval id="Oval 944" o:spid="_x0000_s121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ZC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C6XbZCxQAAANwAAAAP&#10;AAAAAAAAAAAAAAAAAAcCAABkcnMvZG93bnJldi54bWxQSwUGAAAAAAMAAwC3AAAA+QIAAAAA&#10;" filled="f" strokecolor="black [3213]" strokeweight="1pt">
                      <v:stroke joinstyle="miter"/>
                    </v:oval>
                    <v:oval id="Oval 945" o:spid="_x0000_s121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Z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" filled="f" strokecolor="black [3213]" strokeweight="1pt">
                      <v:stroke joinstyle="miter"/>
                    </v:oval>
                    <v:oval id="Oval 946" o:spid="_x0000_s121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2u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yn8nwlHQC6fAAAA//8DAFBLAQItABQABgAIAAAAIQDb4fbL7gAAAIUBAAATAAAAAAAAAAAA&#10;AAAAAAAAAABbQ29udGVudF9UeXBlc10ueG1sUEsBAi0AFAAGAAgAAAAhAFr0LFu/AAAAFQEAAAsA&#10;AAAAAAAAAAAAAAAAHwEAAF9yZWxzLy5yZWxzUEsBAi0AFAAGAAgAAAAhACXDja7EAAAA3AAAAA8A&#10;AAAAAAAAAAAAAAAABwIAAGRycy9kb3ducmV2LnhtbFBLBQYAAAAAAwADALcAAAD4AgAAAAA=&#10;" filled="f" strokecolor="black [3213]" strokeweight="1pt">
                      <v:stroke joinstyle="miter"/>
                    </v:oval>
                    <v:oval id="Oval 947" o:spid="_x0000_s121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g1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xn8nwlHQC6fAAAA//8DAFBLAQItABQABgAIAAAAIQDb4fbL7gAAAIUBAAATAAAAAAAAAAAA&#10;AAAAAAAAAABbQ29udGVudF9UeXBlc10ueG1sUEsBAi0AFAAGAAgAAAAhAFr0LFu/AAAAFQEAAAsA&#10;AAAAAAAAAAAAAAAAHwEAAF9yZWxzLy5yZWxzUEsBAi0AFAAGAAgAAAAhAEqPKDX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48" o:spid="_x0000_s1220" style="position:absolute;top:2893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<v:oval id="Oval 949" o:spid="_x0000_s122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ncxQAAANwAAAAPAAAAZHJzL2Rvd25yZXYueG1sRI9Ba8JA&#10;FITvQv/D8oTe6sa2aB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BUXBncxQAAANwAAAAP&#10;AAAAAAAAAAAAAAAAAAcCAABkcnMvZG93bnJldi54bWxQSwUGAAAAAAMAAwC3AAAA+QIAAAAA&#10;" filled="f" strokecolor="black [3213]" strokeweight="1pt">
                      <v:stroke joinstyle="miter"/>
                    </v:oval>
                    <v:oval id="Oval 950" o:spid="_x0000_s122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ac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vnhTDgCcvMGAAD//wMAUEsBAi0AFAAGAAgAAAAhANvh9svuAAAAhQEAABMAAAAAAAAAAAAAAAAA&#10;AAAAAFtDb250ZW50X1R5cGVzXS54bWxQSwECLQAUAAYACAAAACEAWvQsW78AAAAVAQAACwAAAAAA&#10;AAAAAAAAAAAfAQAAX3JlbHMvLnJlbHNQSwECLQAUAAYACAAAACEAQL8mnMAAAADcAAAADwAAAAAA&#10;AAAAAAAAAAAHAgAAZHJzL2Rvd25yZXYueG1sUEsFBgAAAAADAAMAtwAAAPQCAAAAAA==&#10;" filled="f" strokecolor="black [3213]" strokeweight="1pt">
                      <v:stroke joinstyle="miter"/>
                    </v:oval>
                    <v:oval id="Oval 951" o:spid="_x0000_s122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MH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JkN4nQlHQC6eAAAA//8DAFBLAQItABQABgAIAAAAIQDb4fbL7gAAAIUBAAATAAAAAAAAAAAA&#10;AAAAAAAAAABbQ29udGVudF9UeXBlc10ueG1sUEsBAi0AFAAGAAgAAAAhAFr0LFu/AAAAFQEAAAsA&#10;AAAAAAAAAAAAAAAAHwEAAF9yZWxzLy5yZWxzUEsBAi0AFAAGAAgAAAAhAC/zgwfEAAAA3AAAAA8A&#10;AAAAAAAAAAAAAAAABwIAAGRycy9kb3ducmV2LnhtbFBLBQYAAAAAAwADALcAAAD4AgAAAAA=&#10;" filled="f" strokecolor="black [3213]" strokeweight="1pt">
                      <v:stroke joinstyle="miter"/>
                    </v:oval>
                    <v:oval id="Oval 952" o:spid="_x0000_s122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1w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DfIR1wxQAAANwAAAAP&#10;AAAAAAAAAAAAAAAAAAcCAABkcnMvZG93bnJldi54bWxQSwUGAAAAAAMAAwC3AAAA+QIAAAAA&#10;" filled="f" strokecolor="black [3213]" strokeweight="1pt">
                      <v:stroke joinstyle="miter"/>
                    </v:oval>
                    <v:oval id="Oval 953" o:spid="_x0000_s122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r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CwbbjrxQAAANwAAAAP&#10;AAAAAAAAAAAAAAAAAAcCAABkcnMvZG93bnJldi54bWxQSwUGAAAAAAMAAwC3AAAA+QIAAAAA&#10;" filled="f" strokecolor="black [3213]" strokeweight="1pt">
                      <v:stroke joinstyle="miter"/>
                    </v:oval>
                    <v:oval id="Oval 954" o:spid="_x0000_s122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Cf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" filled="f" strokecolor="black [3213]" strokeweight="1pt">
                      <v:stroke joinstyle="miter"/>
                    </v:oval>
                    <v:oval id="Oval 955" o:spid="_x0000_s122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UE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BQyIUE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56" o:spid="_x0000_s1228" style="position:absolute;top:3254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<v:oval id="Oval 957" o:spid="_x0000_s1229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7o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jxn8nwlHQC6fAAAA//8DAFBLAQItABQABgAIAAAAIQDb4fbL7gAAAIUBAAATAAAAAAAAAAAA&#10;AAAAAAAAAABbQ29udGVudF9UeXBlc10ueG1sUEsBAi0AFAAGAAgAAAAhAFr0LFu/AAAAFQEAAAsA&#10;AAAAAAAAAAAAAAAAHwEAAF9yZWxzLy5yZWxzUEsBAi0AFAAGAAgAAAAhAM9WvujEAAAA3AAAAA8A&#10;AAAAAAAAAAAAAAAABwIAAGRycy9kb3ducmV2LnhtbFBLBQYAAAAAAwADALcAAAD4AgAAAAA=&#10;" filled="f" strokecolor="black [3213]" strokeweight="1pt">
                      <v:stroke joinstyle="miter"/>
                    </v:oval>
                    <v:oval id="Oval 958" o:spid="_x0000_s123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qa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rXhTDgCcvMGAAD//wMAUEsBAi0AFAAGAAgAAAAhANvh9svuAAAAhQEAABMAAAAAAAAAAAAAAAAA&#10;AAAAAFtDb250ZW50X1R5cGVzXS54bWxQSwECLQAUAAYACAAAACEAWvQsW78AAAAVAQAACwAAAAAA&#10;AAAAAAAAAAAfAQAAX3JlbHMvLnJlbHNQSwECLQAUAAYACAAAACEAvskqmsAAAADcAAAADwAAAAAA&#10;AAAAAAAAAAAHAgAAZHJzL2Rvd25yZXYueG1sUEsFBgAAAAADAAMAtwAAAPQCAAAAAA==&#10;" filled="f" strokecolor="black [3213]" strokeweight="1pt">
                      <v:stroke joinstyle="miter"/>
                    </v:oval>
                    <v:oval id="Oval 959" o:spid="_x0000_s123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8B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DRhY8BxQAAANwAAAAP&#10;AAAAAAAAAAAAAAAAAAcCAABkcnMvZG93bnJldi54bWxQSwUGAAAAAAMAAwC3AAAA+QIAAAAA&#10;" filled="f" strokecolor="black [3213]" strokeweight="1pt">
                      <v:stroke joinstyle="miter"/>
                    </v:oval>
                    <v:oval id="Oval 960" o:spid="_x0000_s123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wh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ZgfzoQjINMnAAAA//8DAFBLAQItABQABgAIAAAAIQDb4fbL7gAAAIUBAAATAAAAAAAAAAAAAAAA&#10;AAAAAABbQ29udGVudF9UeXBlc10ueG1sUEsBAi0AFAAGAAgAAAAhAFr0LFu/AAAAFQEAAAsAAAAA&#10;AAAAAAAAAAAAHwEAAF9yZWxzLy5yZWxzUEsBAi0AFAAGAAgAAAAhAI7T7CHBAAAA3AAAAA8AAAAA&#10;AAAAAAAAAAAABwIAAGRycy9kb3ducmV2LnhtbFBLBQYAAAAAAwADALcAAAD1AgAAAAA=&#10;" filled="f" strokecolor="black [3213]" strokeweight="1pt">
                      <v:stroke joinstyle="miter"/>
                    </v:oval>
                    <v:oval id="Oval 961" o:spid="_x0000_s123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m6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GcHzTDgCcvkAAAD//wMAUEsBAi0AFAAGAAgAAAAhANvh9svuAAAAhQEAABMAAAAAAAAAAAAA&#10;AAAAAAAAAFtDb250ZW50X1R5cGVzXS54bWxQSwECLQAUAAYACAAAACEAWvQsW78AAAAVAQAACwAA&#10;AAAAAAAAAAAAAAAfAQAAX3JlbHMvLnJlbHNQSwECLQAUAAYACAAAACEA4Z9JusMAAADcAAAADwAA&#10;AAAAAAAAAAAAAAAHAgAAZHJzL2Rvd25yZXYueG1sUEsFBgAAAAADAAMAtwAAAPcCAAAAAA==&#10;" filled="f" strokecolor="black [3213]" strokeweight="1pt">
                      <v:stroke joinstyle="miter"/>
                    </v:oval>
                    <v:oval id="Oval 962" o:spid="_x0000_s123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N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0wk8z4QjIFcPAAAA//8DAFBLAQItABQABgAIAAAAIQDb4fbL7gAAAIUBAAATAAAAAAAAAAAA&#10;AAAAAAAAAABbQ29udGVudF9UeXBlc10ueG1sUEsBAi0AFAAGAAgAAAAhAFr0LFu/AAAAFQEAAAsA&#10;AAAAAAAAAAAAAAAAHwEAAF9yZWxzLy5yZWxzUEsBAi0AFAAGAAgAAAAhABFN183EAAAA3AAAAA8A&#10;AAAAAAAAAAAAAAAABwIAAGRycy9kb3ducmV2LnhtbFBLBQYAAAAAAwADALcAAAD4AgAAAAA=&#10;" filled="f" strokecolor="black [3213]" strokeweight="1pt">
                      <v:stroke joinstyle="miter"/>
                    </v:oval>
                    <v:oval id="Oval 963" o:spid="_x0000_s1235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JW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8xk8z4QjIDcPAAAA//8DAFBLAQItABQABgAIAAAAIQDb4fbL7gAAAIUBAAATAAAAAAAAAAAA&#10;AAAAAAAAAABbQ29udGVudF9UeXBlc10ueG1sUEsBAi0AFAAGAAgAAAAhAFr0LFu/AAAAFQEAAAsA&#10;AAAAAAAAAAAAAAAAHwEAAF9yZWxzLy5yZWxzUEsBAi0AFAAGAAgAAAAhAH4Bclb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64" o:spid="_x0000_s1236" style="position:absolute;top:3616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<v:oval id="Oval 965" o:spid="_x0000_s1237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+5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6Qf8nwlHQC6fAAAA//8DAFBLAQItABQABgAIAAAAIQDb4fbL7gAAAIUBAAATAAAAAAAAAAAA&#10;AAAAAAAAAABbQ29udGVudF9UeXBlc10ueG1sUEsBAi0AFAAGAAgAAAAhAFr0LFu/AAAAFQEAAAsA&#10;AAAAAAAAAAAAAAAAHwEAAF9yZWxzLy5yZWxzUEsBAi0AFAAGAAgAAAAhAJ6kT7nEAAAA3AAAAA8A&#10;AAAAAAAAAAAAAAAABwIAAGRycy9kb3ducmV2LnhtbFBLBQYAAAAAAwADALcAAAD4AgAAAAA=&#10;" filled="f" strokecolor="black [3213]" strokeweight="1pt">
                      <v:stroke joinstyle="miter"/>
                    </v:oval>
                    <v:oval id="Oval 966" o:spid="_x0000_s1238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" filled="f" strokecolor="black [3213]" strokeweight="1pt">
                      <v:stroke joinstyle="miter"/>
                    </v:oval>
                    <v:oval id="Oval 967" o:spid="_x0000_s1239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RV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ZEkK9zPhCMjVDQAA//8DAFBLAQItABQABgAIAAAAIQDb4fbL7gAAAIUBAAATAAAAAAAAAAAA&#10;AAAAAAAAAABbQ29udGVudF9UeXBlc10ueG1sUEsBAi0AFAAGAAgAAAAhAFr0LFu/AAAAFQEAAAsA&#10;AAAAAAAAAAAAAAAAHwEAAF9yZWxzLy5yZWxzUEsBAi0AFAAGAAgAAAAhAAE6dFXEAAAA3AAAAA8A&#10;AAAAAAAAAAAAAAAABwIAAGRycy9kb3ducmV2LnhtbFBLBQYAAAAAAwADALcAAAD4AgAAAAA=&#10;" filled="f" strokecolor="black [3213]" strokeweight="1pt">
                      <v:stroke joinstyle="miter"/>
                    </v:oval>
                    <v:oval id="Oval 968" o:spid="_x0000_s1240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An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VgbzoQjINMnAAAA//8DAFBLAQItABQABgAIAAAAIQDb4fbL7gAAAIUBAAATAAAAAAAAAAAAAAAA&#10;AAAAAABbQ29udGVudF9UeXBlc10ueG1sUEsBAi0AFAAGAAgAAAAhAFr0LFu/AAAAFQEAAAsAAAAA&#10;AAAAAAAAAAAAHwEAAF9yZWxzLy5yZWxzUEsBAi0AFAAGAAgAAAAhAHCl4CfBAAAA3AAAAA8AAAAA&#10;AAAAAAAAAAAABwIAAGRycy9kb3ducmV2LnhtbFBLBQYAAAAAAwADALcAAAD1AgAAAAA=&#10;" filled="f" strokecolor="black [3213]" strokeweight="1pt">
                      <v:stroke joinstyle="miter"/>
                    </v:oval>
                    <v:oval id="Oval 969" o:spid="_x0000_s1241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W8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8i+F1JhwBuXwCAAD//wMAUEsBAi0AFAAGAAgAAAAhANvh9svuAAAAhQEAABMAAAAAAAAAAAAA&#10;AAAAAAAAAFtDb250ZW50X1R5cGVzXS54bWxQSwECLQAUAAYACAAAACEAWvQsW78AAAAVAQAACwAA&#10;AAAAAAAAAAAAAAAfAQAAX3JlbHMvLnJlbHNQSwECLQAUAAYACAAAACEAH+lFvMMAAADcAAAADwAA&#10;AAAAAAAAAAAAAAAHAgAAZHJzL2Rvd25yZXYueG1sUEsFBgAAAAADAAMAtwAAAPcCAAAAAA==&#10;" filled="f" strokecolor="black [3213]" strokeweight="1pt">
                      <v:stroke joinstyle="miter"/>
                    </v:oval>
                    <v:oval id="Oval 970" o:spid="_x0000_s1242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r8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+OBOOgEyfAAAA//8DAFBLAQItABQABgAIAAAAIQDb4fbL7gAAAIUBAAATAAAAAAAAAAAAAAAA&#10;AAAAAABbQ29udGVudF9UeXBlc10ueG1sUEsBAi0AFAAGAAgAAAAhAFr0LFu/AAAAFQEAAAsAAAAA&#10;AAAAAAAAAAAAHwEAAF9yZWxzLy5yZWxzUEsBAi0AFAAGAAgAAAAhAAsKevzBAAAA3AAAAA8AAAAA&#10;AAAAAAAAAAAABwIAAGRycy9kb3ducmV2LnhtbFBLBQYAAAAAAwADALcAAAD1AgAAAAA=&#10;" filled="f" strokecolor="black [3213]" strokeweight="1pt">
                      <v:stroke joinstyle="miter"/>
                    </v:oval>
                    <v:oval id="Oval 971" o:spid="_x0000_s1243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9n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6gr8z4QjI1S8AAAD//wMAUEsBAi0AFAAGAAgAAAAhANvh9svuAAAAhQEAABMAAAAAAAAAAAAA&#10;AAAAAAAAAFtDb250ZW50X1R5cGVzXS54bWxQSwECLQAUAAYACAAAACEAWvQsW78AAAAVAQAACwAA&#10;AAAAAAAAAAAAAAAfAQAAX3JlbHMvLnJlbHNQSwECLQAUAAYACAAAACEAZEbfZ8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72" o:spid="_x0000_s1244" style="position:absolute;top:39783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oval id="Oval 973" o:spid="_x0000_s1245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SL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abKC+5lwBOT2DwAA//8DAFBLAQItABQABgAIAAAAIQDb4fbL7gAAAIUBAAATAAAAAAAAAAAA&#10;AAAAAAAAAABbQ29udGVudF9UeXBlc10ueG1sUEsBAi0AFAAGAAgAAAAhAFr0LFu/AAAAFQEAAAsA&#10;AAAAAAAAAAAAAAAAHwEAAF9yZWxzLy5yZWxzUEsBAi0AFAAGAAgAAAAhAPvY5IvEAAAA3AAAAA8A&#10;AAAAAAAAAAAAAAAABwIAAGRycy9kb3ducmV2LnhtbFBLBQYAAAAAAwADALcAAAD4AgAAAAA=&#10;" filled="f" strokecolor="black [3213]" strokeweight="1pt">
                      <v:stroke joinstyle="miter"/>
                    </v:oval>
                    <v:oval id="Oval 974" o:spid="_x0000_s1246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z/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2Qf8nwlHQC6fAAAA//8DAFBLAQItABQABgAIAAAAIQDb4fbL7gAAAIUBAAATAAAAAAAAAAAA&#10;AAAAAAAAAABbQ29udGVudF9UeXBlc10ueG1sUEsBAi0AFAAGAAgAAAAhAFr0LFu/AAAAFQEAAAsA&#10;AAAAAAAAAAAAAAAAHwEAAF9yZWxzLy5yZWxzUEsBAi0AFAAGAAgAAAAhAHQxfP/EAAAA3AAAAA8A&#10;AAAAAAAAAAAAAAAABwIAAGRycy9kb3ducmV2LnhtbFBLBQYAAAAAAwADALcAAAD4AgAAAAA=&#10;" filled="f" strokecolor="black [3213]" strokeweight="1pt">
                      <v:stroke joinstyle="miter"/>
                    </v:oval>
                    <v:oval id="Oval 975" o:spid="_x0000_s1247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lk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z2Qf8nwlHQC6fAAAA//8DAFBLAQItABQABgAIAAAAIQDb4fbL7gAAAIUBAAATAAAAAAAAAAAA&#10;AAAAAAAAAABbQ29udGVudF9UeXBlc10ueG1sUEsBAi0AFAAGAAgAAAAhAFr0LFu/AAAAFQEAAAsA&#10;AAAAAAAAAAAAAAAAHwEAAF9yZWxzLy5yZWxzUEsBAi0AFAAGAAgAAAAhABt92WTEAAAA3AAAAA8A&#10;AAAAAAAAAAAAAAAABwIAAGRycy9kb3ducmV2LnhtbFBLBQYAAAAAAwADALcAAAD4AgAAAAA=&#10;" filled="f" strokecolor="black [3213]" strokeweight="1pt">
                      <v:stroke joinstyle="miter"/>
                    </v:oval>
                    <v:oval id="Oval 976" o:spid="_x0000_s1248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cT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ZGkC9zPhCMjVDQAA//8DAFBLAQItABQABgAIAAAAIQDb4fbL7gAAAIUBAAATAAAAAAAAAAAA&#10;AAAAAAAAAABbQ29udGVudF9UeXBlc10ueG1sUEsBAi0AFAAGAAgAAAAhAFr0LFu/AAAAFQEAAAsA&#10;AAAAAAAAAAAAAAAAHwEAAF9yZWxzLy5yZWxzUEsBAi0AFAAGAAgAAAAhAOuvRxPEAAAA3AAAAA8A&#10;AAAAAAAAAAAAAAAABwIAAGRycy9kb3ducmV2LnhtbFBLBQYAAAAAAwADALcAAAD4AgAAAAA=&#10;" filled="f" strokecolor="black [3213]" strokeweight="1pt">
                      <v:stroke joinstyle="miter"/>
                    </v:oval>
                    <v:oval id="Oval 977" o:spid="_x0000_s1249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+KI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VM4hheZ8IRkPMnAAAA//8DAFBLAQItABQABgAIAAAAIQDb4fbL7gAAAIUBAAATAAAAAAAAAAAA&#10;AAAAAAAAAABbQ29udGVudF9UeXBlc10ueG1sUEsBAi0AFAAGAAgAAAAhAFr0LFu/AAAAFQEAAAsA&#10;AAAAAAAAAAAAAAAAHwEAAF9yZWxzLy5yZWxzUEsBAi0AFAAGAAgAAAAhAITj4ojEAAAA3AAAAA8A&#10;AAAAAAAAAAAAAAAABwIAAGRycy9kb3ducmV2LnhtbFBLBQYAAAAAAwADALcAAAD4AgAAAAA=&#10;" filled="f" strokecolor="black [3213]" strokeweight="1pt">
                      <v:stroke joinstyle="miter"/>
                    </v:oval>
                    <v:oval id="Oval 978" o:spid="_x0000_s1250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b6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tOBOOgEyfAAAA//8DAFBLAQItABQABgAIAAAAIQDb4fbL7gAAAIUBAAATAAAAAAAAAAAAAAAA&#10;AAAAAABbQ29udGVudF9UeXBlc10ueG1sUEsBAi0AFAAGAAgAAAAhAFr0LFu/AAAAFQEAAAsAAAAA&#10;AAAAAAAAAAAAHwEAAF9yZWxzLy5yZWxzUEsBAi0AFAAGAAgAAAAhAPV8dvrBAAAA3AAAAA8AAAAA&#10;AAAAAAAAAAAABwIAAGRycy9kb3ducmV2LnhtbFBLBQYAAAAAAwADALcAAAD1AgAAAAA=&#10;" filled="f" strokecolor="black [3213]" strokeweight="1pt">
                      <v:stroke joinstyle="miter"/>
                    </v:oval>
                    <v:oval id="Oval 979" o:spid="_x0000_s1251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Nh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ex/A6E46AXP0BAAD//wMAUEsBAi0AFAAGAAgAAAAhANvh9svuAAAAhQEAABMAAAAAAAAAAAAA&#10;AAAAAAAAAFtDb250ZW50X1R5cGVzXS54bWxQSwECLQAUAAYACAAAACEAWvQsW78AAAAVAQAACwAA&#10;AAAAAAAAAAAAAAAfAQAAX3JlbHMvLnJlbHNQSwECLQAUAAYACAAAACEAmjDTYc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group id="Group 980" o:spid="_x0000_s1252" style="position:absolute;top:43399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<v:oval id="Oval 981" o:spid="_x0000_s1253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9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ySKG25lwBOTqHwAA//8DAFBLAQItABQABgAIAAAAIQDb4fbL7gAAAIUBAAATAAAAAAAAAAAA&#10;AAAAAAAAAABbQ29udGVudF9UeXBlc10ueG1sUEsBAi0AFAAGAAgAAAAhAFr0LFu/AAAAFQEAAAsA&#10;AAAAAAAAAAAAAAAAHwEAAF9yZWxzLy5yZWxzUEsBAi0AFAAGAAgAAAAhAFGTr0DEAAAA3AAAAA8A&#10;AAAAAAAAAAAAAAAABwIAAGRycy9kb3ducmV2LnhtbFBLBQYAAAAAAwADALcAAAD4AgAAAAA=&#10;" filled="f" strokecolor="black [3213]" strokeweight="1pt">
                      <v:stroke joinstyle="miter"/>
                    </v:oval>
                    <v:oval id="Oval 982" o:spid="_x0000_s1254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E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ulkCH9nwhGQizcAAAD//wMAUEsBAi0AFAAGAAgAAAAhANvh9svuAAAAhQEAABMAAAAAAAAAAAAA&#10;AAAAAAAAAFtDb250ZW50X1R5cGVzXS54bWxQSwECLQAUAAYACAAAACEAWvQsW78AAAAVAQAACwAA&#10;AAAAAAAAAAAAAAAfAQAAX3JlbHMvLnJlbHNQSwECLQAUAAYACAAAACEAoUExN8MAAADcAAAADwAA&#10;AAAAAAAAAAAAAAAHAgAAZHJzL2Rvd25yZXYueG1sUEsFBgAAAAADAAMAtwAAAPcCAAAAAA==&#10;" filled="f" strokecolor="black [3213]" strokeweight="1pt">
                      <v:stroke joinstyle="miter"/>
                    </v:oval>
                    <v:oval id="Oval 983" o:spid="_x0000_s1255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" filled="f" strokecolor="black [3213]" strokeweight="1pt">
                      <v:stroke joinstyle="miter"/>
                    </v:oval>
                    <v:oval id="Oval 984" o:spid="_x0000_s1256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zY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WAy/obnmXAE5PwBAAD//wMAUEsBAi0AFAAGAAgAAAAhANvh9svuAAAAhQEAABMAAAAAAAAAAAAA&#10;AAAAAAAAAFtDb250ZW50X1R5cGVzXS54bWxQSwECLQAUAAYACAAAACEAWvQsW78AAAAVAQAACwAA&#10;AAAAAAAAAAAAAAAfAQAAX3JlbHMvLnJlbHNQSwECLQAUAAYACAAAACEAQeQM2MMAAADcAAAADwAA&#10;AAAAAAAAAAAAAAAHAgAAZHJzL2Rvd25yZXYueG1sUEsFBgAAAAADAAMAtwAAAPcCAAAAAA==&#10;" filled="f" strokecolor="black [3213]" strokeweight="1pt">
                      <v:stroke joinstyle="miter"/>
                    </v:oval>
                    <v:oval id="Oval 985" o:spid="_x0000_s1257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lD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Ay/obnmXAE5PwBAAD//wMAUEsBAi0AFAAGAAgAAAAhANvh9svuAAAAhQEAABMAAAAAAAAAAAAA&#10;AAAAAAAAAFtDb250ZW50X1R5cGVzXS54bWxQSwECLQAUAAYACAAAACEAWvQsW78AAAAVAQAACwAA&#10;AAAAAAAAAAAAAAAfAQAAX3JlbHMvLnJlbHNQSwECLQAUAAYACAAAACEALqipQ8MAAADcAAAADwAA&#10;AAAAAAAAAAAAAAAHAgAAZHJzL2Rvd25yZXYueG1sUEsFBgAAAAADAAMAtwAAAPcCAAAAAA==&#10;" filled="f" strokecolor="black [3213]" strokeweight="1pt">
                      <v:stroke joinstyle="miter"/>
                    </v:oval>
                    <v:oval id="Oval 986" o:spid="_x0000_s1258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0nsDzTDgCcvEAAAD//wMAUEsBAi0AFAAGAAgAAAAhANvh9svuAAAAhQEAABMAAAAAAAAAAAAA&#10;AAAAAAAAAFtDb250ZW50X1R5cGVzXS54bWxQSwECLQAUAAYACAAAACEAWvQsW78AAAAVAQAACwAA&#10;AAAAAAAAAAAAAAAfAQAAX3JlbHMvLnJlbHNQSwECLQAUAAYACAAAACEA3no3NMMAAADcAAAADwAA&#10;AAAAAAAAAAAAAAAHAgAAZHJzL2Rvd25yZXYueG1sUEsFBgAAAAADAAMAtwAAAPcCAAAAAA==&#10;" filled="f" strokecolor="black [3213]" strokeweight="1pt">
                      <v:stroke joinstyle="miter"/>
                    </v:oval>
                    <v:oval id="Oval 987" o:spid="_x0000_s1259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K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8WYN9zPhCMjdDQAA//8DAFBLAQItABQABgAIAAAAIQDb4fbL7gAAAIUBAAATAAAAAAAAAAAA&#10;AAAAAAAAAABbQ29udGVudF9UeXBlc10ueG1sUEsBAi0AFAAGAAgAAAAhAFr0LFu/AAAAFQEAAAsA&#10;AAAAAAAAAAAAAAAAHwEAAF9yZWxzLy5yZWxzUEsBAi0AFAAGAAgAAAAhALE2kq/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oup 988" o:spid="_x0000_s1260" style="position:absolute;top:47016;width:12863;height:1435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<v:oval id="Oval 989" o:spid="_x0000_s1261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N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" filled="f" strokecolor="black [3213]" strokeweight="1pt">
                      <v:stroke joinstyle="miter"/>
                    </v:oval>
                    <v:oval id="Oval 990" o:spid="_x0000_s1262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wG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OaHM+EIyM0bAAD//wMAUEsBAi0AFAAGAAgAAAAhANvh9svuAAAAhQEAABMAAAAAAAAAAAAAAAAA&#10;AAAAAFtDb250ZW50X1R5cGVzXS54bWxQSwECLQAUAAYACAAAACEAWvQsW78AAAAVAQAACwAAAAAA&#10;AAAAAAAAAAAfAQAAX3JlbHMvLnJlbHNQSwECLQAUAAYACAAAACEAuwacBsAAAADcAAAADwAAAAAA&#10;AAAAAAAAAAAHAgAAZHJzL2Rvd25yZXYueG1sUEsFBgAAAAADAAMAtwAAAPQCAAAAAA==&#10;" filled="f" strokecolor="black [3213]" strokeweight="1pt">
                      <v:stroke joinstyle="miter"/>
                    </v:oval>
                    <v:oval id="Oval 991" o:spid="_x0000_s1263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md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cj+B5JhwBuXwAAAD//wMAUEsBAi0AFAAGAAgAAAAhANvh9svuAAAAhQEAABMAAAAAAAAAAAAA&#10;AAAAAAAAAFtDb250ZW50X1R5cGVzXS54bWxQSwECLQAUAAYACAAAACEAWvQsW78AAAAVAQAACwAA&#10;AAAAAAAAAAAAAAAfAQAAX3JlbHMvLnJlbHNQSwECLQAUAAYACAAAACEA1Eo5ncMAAADcAAAADwAA&#10;AAAAAAAAAAAAAAAHAgAAZHJzL2Rvd25yZXYueG1sUEsFBgAAAAADAAMAtwAAAPcCAAAAAA==&#10;" filled="f" strokecolor="black [3213]" strokeweight="1pt">
                      <v:stroke joinstyle="miter"/>
                    </v:oval>
                    <v:oval id="Oval 992" o:spid="_x0000_s1264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" filled="f" strokecolor="black [3213]" strokeweight="1pt">
                      <v:stroke joinstyle="miter"/>
                    </v:oval>
                    <v:oval id="Oval 993" o:spid="_x0000_s1265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" filled="f" strokecolor="black [3213]" strokeweight="1pt">
                      <v:stroke joinstyle="miter"/>
                    </v:oval>
                    <v:oval id="Oval 994" o:spid="_x0000_s1266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FxQAAANwAAAAPAAAAZHJzL2Rvd25yZXYueG1sRI9Ba8JA&#10;FITvQv/D8oTe6sa2aB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DEPZoFxQAAANwAAAAP&#10;AAAAAAAAAAAAAAAAAAcCAABkcnMvZG93bnJldi54bWxQSwUGAAAAAAMAAwC3AAAA+QIAAAAA&#10;" filled="f" strokecolor="black [3213]" strokeweight="1pt">
                      <v:stroke joinstyle="miter"/>
                    </v:oval>
                    <v:oval id="Oval 995" o:spid="_x0000_s1267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+e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CrcT+e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oup 996" o:spid="_x0000_s1268" style="position:absolute;top:50633;width:12858;height:1428" coordsize="128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oval id="Oval 997" o:spid="_x0000_s1269" style="position:absolute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Ry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O5/A6E46AXP0BAAD//wMAUEsBAi0AFAAGAAgAAAAhANvh9svuAAAAhQEAABMAAAAAAAAAAAAA&#10;AAAAAAAAAFtDb250ZW50X1R5cGVzXS54bWxQSwECLQAUAAYACAAAACEAWvQsW78AAAAVAQAACwAA&#10;AAAAAAAAAAAAAAAfAQAAX3JlbHMvLnJlbHNQSwECLQAUAAYACAAAACEANO8EcsMAAADcAAAADwAA&#10;AAAAAAAAAAAAAAAHAgAAZHJzL2Rvd25yZXYueG1sUEsFBgAAAAADAAMAtwAAAPcCAAAAAA==&#10;" filled="f" strokecolor="black [3213]" strokeweight="1pt">
                      <v:stroke joinstyle="miter"/>
                    </v:oval>
                    <v:oval id="Oval 998" o:spid="_x0000_s1270" style="position:absolute;left:19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AA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NaGM+EIyM0bAAD//wMAUEsBAi0AFAAGAAgAAAAhANvh9svuAAAAhQEAABMAAAAAAAAAAAAAAAAA&#10;AAAAAFtDb250ZW50X1R5cGVzXS54bWxQSwECLQAUAAYACAAAACEAWvQsW78AAAAVAQAACwAAAAAA&#10;AAAAAAAAAAAfAQAAX3JlbHMvLnJlbHNQSwECLQAUAAYACAAAACEARXCQAMAAAADcAAAADwAAAAAA&#10;AAAAAAAAAAAHAgAAZHJzL2Rvd25yZXYueG1sUEsFBgAAAAADAAMAtwAAAPQCAAAAAA==&#10;" filled="f" strokecolor="black [3213]" strokeweight="1pt">
                      <v:stroke joinstyle="miter"/>
                    </v:oval>
                    <v:oval id="Oval 999" o:spid="_x0000_s1271" style="position:absolute;left:38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" filled="f" strokecolor="black [3213]" strokeweight="1pt">
                      <v:stroke joinstyle="miter"/>
                    </v:oval>
                    <v:oval id="Oval 1000" o:spid="_x0000_s1272" style="position:absolute;left:571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G/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" filled="f" strokecolor="black [3213]" strokeweight="1pt">
                      <v:stroke joinstyle="miter"/>
                    </v:oval>
                    <v:oval id="Oval 1001" o:spid="_x0000_s1273" style="position:absolute;left:76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" filled="f" strokecolor="black [3213]" strokeweight="1pt">
                      <v:stroke joinstyle="miter"/>
                    </v:oval>
                    <v:oval id="Oval 1002" o:spid="_x0000_s1274" style="position:absolute;left:954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" filled="f" strokecolor="black [3213]" strokeweight="1pt">
                      <v:stroke joinstyle="miter"/>
                    </v:oval>
                    <v:oval id="Oval 1003" o:spid="_x0000_s1275" style="position:absolute;left:114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" filled="f" strokecolor="black [3213]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14:paraId="64845A79" w14:textId="77777777" w:rsidR="00DD6256" w:rsidRDefault="00000000" w:rsidP="00C1191D">
      <w:pPr>
        <w:pStyle w:val="Heading1"/>
      </w:pPr>
      <w:sdt>
        <w:sdtPr>
          <w:id w:val="-1714497482"/>
          <w:placeholder>
            <w:docPart w:val="A63B57F8432A4025B86AE4F71EF6DB6A"/>
          </w:placeholder>
          <w:temporary/>
          <w:showingPlcHdr/>
          <w15:appearance w15:val="hidden"/>
        </w:sdtPr>
        <w:sdtContent>
          <w:r w:rsidR="000D6AE8">
            <w:t>Water Tracker</w:t>
          </w:r>
        </w:sdtContent>
      </w:sdt>
    </w:p>
    <w:p w14:paraId="448FC3E6" w14:textId="40974FCE" w:rsidR="00BB49BC" w:rsidRPr="00843004" w:rsidRDefault="00843004" w:rsidP="000068EF">
      <w:pPr>
        <w:pStyle w:val="Graphic"/>
        <w:spacing w:after="0"/>
        <w:rPr>
          <w:b w:val="0"/>
          <w:bCs/>
          <w:sz w:val="20"/>
          <w:szCs w:val="20"/>
        </w:rPr>
      </w:pPr>
      <w:r w:rsidRPr="00843004">
        <w:rPr>
          <w:b w:val="0"/>
          <w:bCs/>
          <w:sz w:val="20"/>
          <w:szCs w:val="20"/>
        </w:rPr>
        <w:t xml:space="preserve">Keep track of your water intake. Each circle </w:t>
      </w:r>
      <w:r>
        <w:rPr>
          <w:b w:val="0"/>
          <w:bCs/>
          <w:sz w:val="20"/>
          <w:szCs w:val="20"/>
        </w:rPr>
        <w:t xml:space="preserve">below </w:t>
      </w:r>
      <w:r w:rsidR="00B37678">
        <w:rPr>
          <w:b w:val="0"/>
          <w:bCs/>
          <w:sz w:val="20"/>
          <w:szCs w:val="20"/>
        </w:rPr>
        <w:t xml:space="preserve">represents </w:t>
      </w:r>
      <w:r w:rsidRPr="00843004">
        <w:rPr>
          <w:b w:val="0"/>
          <w:bCs/>
          <w:sz w:val="20"/>
          <w:szCs w:val="20"/>
        </w:rPr>
        <w:t xml:space="preserve">1 pint. </w:t>
      </w:r>
    </w:p>
    <w:p w14:paraId="5A5B36A1" w14:textId="2598D526" w:rsidR="00DD6256" w:rsidRDefault="00DD6256" w:rsidP="00C1191D">
      <w:pPr>
        <w:pStyle w:val="Heading2"/>
      </w:pPr>
    </w:p>
    <w:p w14:paraId="784BA3CA" w14:textId="77777777" w:rsidR="000068EF" w:rsidRPr="000068EF" w:rsidRDefault="000068EF" w:rsidP="000068EF">
      <w:pPr>
        <w:spacing w:after="0"/>
        <w:rPr>
          <w:sz w:val="14"/>
          <w:szCs w:val="14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" w:type="dxa"/>
          <w:bottom w:w="11" w:type="dxa"/>
        </w:tblCellMar>
        <w:tblLook w:val="04A0" w:firstRow="1" w:lastRow="0" w:firstColumn="1" w:lastColumn="0" w:noHBand="0" w:noVBand="1"/>
      </w:tblPr>
      <w:tblGrid>
        <w:gridCol w:w="565"/>
        <w:gridCol w:w="2842"/>
        <w:gridCol w:w="714"/>
        <w:gridCol w:w="2359"/>
      </w:tblGrid>
      <w:tr w:rsidR="00603B8B" w14:paraId="64B7F7A8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8D76C68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895853712"/>
                <w:placeholder>
                  <w:docPart w:val="7DD78ED277C649B3A081CE6236DA7314"/>
                </w:placeholder>
                <w:temporary/>
                <w:showingPlcHdr/>
                <w15:appearance w15:val="hidden"/>
              </w:sdtPr>
              <w:sdtContent>
                <w:r w:rsidR="00F30B60" w:rsidRPr="00C37265">
                  <w:t>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B66742C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483A423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468670994"/>
                <w:placeholder>
                  <w:docPart w:val="AC27B22FD04B4BD6B8757966507B647D"/>
                </w:placeholder>
                <w:temporary/>
                <w:showingPlcHdr/>
                <w15:appearance w15:val="hidden"/>
              </w:sdtPr>
              <w:sdtContent>
                <w:r w:rsidR="00412D7E">
                  <w:t>16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93C98A0" w14:textId="77777777" w:rsidR="00603B8B" w:rsidRDefault="00603B8B" w:rsidP="00B86173"/>
        </w:tc>
      </w:tr>
      <w:tr w:rsidR="00603B8B" w14:paraId="7AE1653D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0A4D774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698153782"/>
                <w:placeholder>
                  <w:docPart w:val="0E63E3B65FFA4040BA27AD7B01BB2657"/>
                </w:placeholder>
                <w:temporary/>
                <w:showingPlcHdr/>
                <w15:appearance w15:val="hidden"/>
              </w:sdtPr>
              <w:sdtContent>
                <w:r w:rsidR="00F30B60" w:rsidRPr="00C37265">
                  <w:t>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EEA3470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9EA887B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63755067"/>
                <w:placeholder>
                  <w:docPart w:val="3566D8D1351F48E6B6CEE0B4B4AB0EA6"/>
                </w:placeholder>
                <w:temporary/>
                <w:showingPlcHdr/>
                <w15:appearance w15:val="hidden"/>
              </w:sdtPr>
              <w:sdtContent>
                <w:r w:rsidR="00412D7E">
                  <w:t>17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58282D2" w14:textId="77777777" w:rsidR="00603B8B" w:rsidRDefault="00603B8B" w:rsidP="00B86173"/>
        </w:tc>
      </w:tr>
      <w:tr w:rsidR="00603B8B" w14:paraId="1E81570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3F5C2C8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327710961"/>
                <w:placeholder>
                  <w:docPart w:val="67DFD47517BF43A69AB2C680D708CCC1"/>
                </w:placeholder>
                <w:temporary/>
                <w:showingPlcHdr/>
                <w15:appearance w15:val="hidden"/>
              </w:sdtPr>
              <w:sdtContent>
                <w:r w:rsidR="00F30B60" w:rsidRPr="00C37265">
                  <w:t>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63E429A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D8E06E1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511898618"/>
                <w:placeholder>
                  <w:docPart w:val="F1C1729281D548A7817DAD302E6C41A4"/>
                </w:placeholder>
                <w:temporary/>
                <w:showingPlcHdr/>
                <w15:appearance w15:val="hidden"/>
              </w:sdtPr>
              <w:sdtContent>
                <w:r w:rsidR="00412D7E">
                  <w:t>18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CAAC62B" w14:textId="77777777" w:rsidR="00603B8B" w:rsidRDefault="00603B8B" w:rsidP="00B86173"/>
        </w:tc>
      </w:tr>
      <w:tr w:rsidR="00603B8B" w14:paraId="3B2E0B4B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62F5A274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804692847"/>
                <w:placeholder>
                  <w:docPart w:val="9D85F15BF81546DAACD9B316C130BE75"/>
                </w:placeholder>
                <w:temporary/>
                <w:showingPlcHdr/>
                <w15:appearance w15:val="hidden"/>
              </w:sdtPr>
              <w:sdtContent>
                <w:r w:rsidR="00F30B60" w:rsidRPr="00C37265"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4662B57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E994AFF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838282380"/>
                <w:placeholder>
                  <w:docPart w:val="A27B3BC612134C839112ADDFDCC51C4D"/>
                </w:placeholder>
                <w:temporary/>
                <w:showingPlcHdr/>
                <w15:appearance w15:val="hidden"/>
              </w:sdtPr>
              <w:sdtContent>
                <w:r w:rsidR="00412D7E">
                  <w:t>19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9DF00CA" w14:textId="77777777" w:rsidR="00603B8B" w:rsidRDefault="00603B8B" w:rsidP="00B86173"/>
        </w:tc>
      </w:tr>
      <w:tr w:rsidR="00603B8B" w14:paraId="6BBF9D8D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07401C7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658605358"/>
                <w:placeholder>
                  <w:docPart w:val="994B8C411CA84BE8BA7D034ED38E2BBE"/>
                </w:placeholder>
                <w:temporary/>
                <w:showingPlcHdr/>
                <w15:appearance w15:val="hidden"/>
              </w:sdtPr>
              <w:sdtContent>
                <w:r w:rsidR="00F30B60">
                  <w:t>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2D751EB6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12809DB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121643150"/>
                <w:placeholder>
                  <w:docPart w:val="83982D65111C4ED1BD25233BBBD1DD4B"/>
                </w:placeholder>
                <w:temporary/>
                <w:showingPlcHdr/>
                <w15:appearance w15:val="hidden"/>
              </w:sdtPr>
              <w:sdtContent>
                <w:r w:rsidR="00412D7E">
                  <w:t>20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780ED2F3" w14:textId="77777777" w:rsidR="00603B8B" w:rsidRDefault="00603B8B" w:rsidP="00B86173"/>
        </w:tc>
      </w:tr>
      <w:tr w:rsidR="00603B8B" w14:paraId="496D1BE7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10C178B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415692848"/>
                <w:placeholder>
                  <w:docPart w:val="A69DBC11AA5F41FF92E0D89026F4E7E3"/>
                </w:placeholder>
                <w:temporary/>
                <w:showingPlcHdr/>
                <w15:appearance w15:val="hidden"/>
              </w:sdtPr>
              <w:sdtContent>
                <w:r w:rsidR="00F30B60">
                  <w:t>6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37F009E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EB9F8E2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43286194"/>
                <w:placeholder>
                  <w:docPart w:val="64E9F0E0CB5E43148131D4B3CA7D5154"/>
                </w:placeholder>
                <w:temporary/>
                <w:showingPlcHdr/>
                <w15:appearance w15:val="hidden"/>
              </w:sdtPr>
              <w:sdtContent>
                <w:r w:rsidR="00412D7E">
                  <w:t>21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F8DAE87" w14:textId="77777777" w:rsidR="00603B8B" w:rsidRDefault="00603B8B" w:rsidP="00B86173"/>
        </w:tc>
      </w:tr>
      <w:tr w:rsidR="00603B8B" w14:paraId="6C3B35AC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9D442DC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391264428"/>
                <w:placeholder>
                  <w:docPart w:val="5F75428CE9364E079D3B449E34594400"/>
                </w:placeholder>
                <w:temporary/>
                <w:showingPlcHdr/>
                <w15:appearance w15:val="hidden"/>
              </w:sdtPr>
              <w:sdtContent>
                <w:r w:rsidR="00F30B60">
                  <w:t>7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5F15D8D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42DD307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493999378"/>
                <w:placeholder>
                  <w:docPart w:val="7F0ECFD0F8604C9A92B113E84717689B"/>
                </w:placeholder>
                <w:temporary/>
                <w:showingPlcHdr/>
                <w15:appearance w15:val="hidden"/>
              </w:sdtPr>
              <w:sdtContent>
                <w:r w:rsidR="00412D7E">
                  <w:t>22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D05A296" w14:textId="77777777" w:rsidR="00603B8B" w:rsidRDefault="00603B8B" w:rsidP="00B86173"/>
        </w:tc>
      </w:tr>
      <w:tr w:rsidR="00603B8B" w14:paraId="501DA245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686F7E1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184511085"/>
                <w:placeholder>
                  <w:docPart w:val="EA23E6665D82416E871FB396E12AF712"/>
                </w:placeholder>
                <w:temporary/>
                <w:showingPlcHdr/>
                <w15:appearance w15:val="hidden"/>
              </w:sdtPr>
              <w:sdtContent>
                <w:r w:rsidR="00F30B60">
                  <w:t>8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2E037E5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ECD3F22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600991913"/>
                <w:placeholder>
                  <w:docPart w:val="0ADD1962229C4625B6129BFDAA5A040A"/>
                </w:placeholder>
                <w:temporary/>
                <w:showingPlcHdr/>
                <w15:appearance w15:val="hidden"/>
              </w:sdtPr>
              <w:sdtContent>
                <w:r w:rsidR="00412D7E">
                  <w:t>23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2FBC767" w14:textId="77777777" w:rsidR="00603B8B" w:rsidRDefault="00603B8B" w:rsidP="00B86173"/>
        </w:tc>
      </w:tr>
      <w:tr w:rsidR="00603B8B" w14:paraId="2B2D8D9D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1BE70178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170322837"/>
                <w:placeholder>
                  <w:docPart w:val="604A1D71032047D5BF39573FC66E031B"/>
                </w:placeholder>
                <w:temporary/>
                <w:showingPlcHdr/>
                <w15:appearance w15:val="hidden"/>
              </w:sdtPr>
              <w:sdtContent>
                <w:r w:rsidR="00F30B60">
                  <w:t>9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8300840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5B946CF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2122754934"/>
                <w:placeholder>
                  <w:docPart w:val="D8C0193827304C0FB20352884ED6E356"/>
                </w:placeholder>
                <w:temporary/>
                <w:showingPlcHdr/>
                <w15:appearance w15:val="hidden"/>
              </w:sdtPr>
              <w:sdtContent>
                <w:r w:rsidR="00412D7E">
                  <w:t>2</w:t>
                </w:r>
                <w:r w:rsidR="00412D7E" w:rsidRPr="00C37265">
                  <w:t>4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1FDE3896" w14:textId="77777777" w:rsidR="00603B8B" w:rsidRDefault="00603B8B" w:rsidP="00B86173"/>
        </w:tc>
      </w:tr>
      <w:tr w:rsidR="00603B8B" w14:paraId="2431C40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D9E7F94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456264660"/>
                <w:placeholder>
                  <w:docPart w:val="7930FFDB98FA4752A99D3BA5166C1DF1"/>
                </w:placeholder>
                <w:temporary/>
                <w:showingPlcHdr/>
                <w15:appearance w15:val="hidden"/>
              </w:sdtPr>
              <w:sdtContent>
                <w:r w:rsidR="00F30B60">
                  <w:t>10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14910571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A8A8E21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54810984"/>
                <w:placeholder>
                  <w:docPart w:val="2367E3DEBAE64E9281AF8385727D78F0"/>
                </w:placeholder>
                <w:temporary/>
                <w:showingPlcHdr/>
                <w15:appearance w15:val="hidden"/>
              </w:sdtPr>
              <w:sdtContent>
                <w:r w:rsidR="00412D7E">
                  <w:t>25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07B45CE" w14:textId="77777777" w:rsidR="00603B8B" w:rsidRDefault="00603B8B" w:rsidP="00B86173"/>
        </w:tc>
      </w:tr>
      <w:tr w:rsidR="00603B8B" w14:paraId="3A2F1C2F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43B2D39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485167971"/>
                <w:placeholder>
                  <w:docPart w:val="B791E8E34F7C4D28B07150E53FCD0DA3"/>
                </w:placeholder>
                <w:temporary/>
                <w:showingPlcHdr/>
                <w15:appearance w15:val="hidden"/>
              </w:sdtPr>
              <w:sdtContent>
                <w:r w:rsidR="00F30B60">
                  <w:t>11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D4298E9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EF0D4C5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67198901"/>
                <w:placeholder>
                  <w:docPart w:val="F9C682DA9DA947A8B27E9ABCBBCF6D8A"/>
                </w:placeholder>
                <w:temporary/>
                <w:showingPlcHdr/>
                <w15:appearance w15:val="hidden"/>
              </w:sdtPr>
              <w:sdtContent>
                <w:r w:rsidR="00412D7E">
                  <w:t>26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81F7744" w14:textId="77777777" w:rsidR="00603B8B" w:rsidRDefault="00603B8B" w:rsidP="00B86173"/>
        </w:tc>
      </w:tr>
      <w:tr w:rsidR="00603B8B" w14:paraId="652B2655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C58FE8E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1087586998"/>
                <w:placeholder>
                  <w:docPart w:val="7B543DBB892C4C8696C026DA61E3FD7B"/>
                </w:placeholder>
                <w:temporary/>
                <w:showingPlcHdr/>
                <w15:appearance w15:val="hidden"/>
              </w:sdtPr>
              <w:sdtContent>
                <w:r w:rsidR="00F30B60">
                  <w:t>12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3D2A725D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0723F64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365215637"/>
                <w:placeholder>
                  <w:docPart w:val="6CFBCEB84848435EA6F3928F5999547E"/>
                </w:placeholder>
                <w:temporary/>
                <w:showingPlcHdr/>
                <w15:appearance w15:val="hidden"/>
              </w:sdtPr>
              <w:sdtContent>
                <w:r w:rsidR="00412D7E">
                  <w:t>27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9F69E7E" w14:textId="77777777" w:rsidR="00603B8B" w:rsidRDefault="00603B8B" w:rsidP="00B86173"/>
        </w:tc>
      </w:tr>
      <w:tr w:rsidR="00603B8B" w14:paraId="39D9D675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36A6D8F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939591762"/>
                <w:placeholder>
                  <w:docPart w:val="95F17B28452F43A8A17BD085898F4C7E"/>
                </w:placeholder>
                <w:temporary/>
                <w:showingPlcHdr/>
                <w15:appearance w15:val="hidden"/>
              </w:sdtPr>
              <w:sdtContent>
                <w:r w:rsidR="00F30B60">
                  <w:t>13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4F9E941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2764870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301453873"/>
                <w:placeholder>
                  <w:docPart w:val="37BAEE5AFE7C4A629D9F892C1281964A"/>
                </w:placeholder>
                <w:temporary/>
                <w:showingPlcHdr/>
                <w15:appearance w15:val="hidden"/>
              </w:sdtPr>
              <w:sdtContent>
                <w:r w:rsidR="00412D7E">
                  <w:t>28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EC5EB1E" w14:textId="77777777" w:rsidR="00603B8B" w:rsidRDefault="00603B8B" w:rsidP="00B86173"/>
        </w:tc>
      </w:tr>
      <w:tr w:rsidR="00603B8B" w14:paraId="28B7D9FD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5052A61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2037638996"/>
                <w:placeholder>
                  <w:docPart w:val="46DA9199E6E9473CB0954F317360E8C4"/>
                </w:placeholder>
                <w:temporary/>
                <w:showingPlcHdr/>
                <w15:appearance w15:val="hidden"/>
              </w:sdtPr>
              <w:sdtContent>
                <w:r w:rsidR="00F30B60">
                  <w:t>1</w:t>
                </w:r>
                <w:r w:rsidR="00F30B60" w:rsidRPr="00C37265"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237D04F" w14:textId="77777777" w:rsidR="00603B8B" w:rsidRDefault="00603B8B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23F5752" w14:textId="77777777" w:rsidR="00603B8B" w:rsidRPr="00C37265" w:rsidRDefault="00000000" w:rsidP="00B86173">
            <w:pPr>
              <w:pStyle w:val="Heading3"/>
              <w:outlineLvl w:val="2"/>
            </w:pPr>
            <w:sdt>
              <w:sdtPr>
                <w:id w:val="-1535026972"/>
                <w:placeholder>
                  <w:docPart w:val="0DB47516763A4D31900E63BABE2AC21F"/>
                </w:placeholder>
                <w:temporary/>
                <w:showingPlcHdr/>
                <w15:appearance w15:val="hidden"/>
              </w:sdtPr>
              <w:sdtContent>
                <w:r w:rsidR="00412D7E">
                  <w:t>29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2305987E" w14:textId="77777777" w:rsidR="00603B8B" w:rsidRDefault="00603B8B" w:rsidP="00B86173"/>
        </w:tc>
      </w:tr>
      <w:tr w:rsidR="00C37265" w14:paraId="5FA86759" w14:textId="77777777" w:rsidTr="00346642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30328BF0" w14:textId="77777777" w:rsidR="00C37265" w:rsidRPr="00C37265" w:rsidRDefault="00000000" w:rsidP="00B86173">
            <w:pPr>
              <w:pStyle w:val="Heading3"/>
              <w:outlineLvl w:val="2"/>
            </w:pPr>
            <w:sdt>
              <w:sdtPr>
                <w:id w:val="-472678241"/>
                <w:placeholder>
                  <w:docPart w:val="F14441AFC03A4CC8AC27F27778DD7228"/>
                </w:placeholder>
                <w:temporary/>
                <w:showingPlcHdr/>
                <w15:appearance w15:val="hidden"/>
              </w:sdtPr>
              <w:sdtContent>
                <w:r w:rsidR="00F30B60">
                  <w:t>15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1E2F458A" w14:textId="77777777" w:rsidR="00C37265" w:rsidRDefault="00C37265" w:rsidP="008D22FC"/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168B8053" w14:textId="77777777" w:rsidR="00C37265" w:rsidRPr="00C37265" w:rsidRDefault="00000000" w:rsidP="00B86173">
            <w:pPr>
              <w:pStyle w:val="Heading3"/>
              <w:outlineLvl w:val="2"/>
            </w:pPr>
            <w:sdt>
              <w:sdtPr>
                <w:id w:val="-1361736726"/>
                <w:placeholder>
                  <w:docPart w:val="CA301C9D7AD646DCB8E57808A6019880"/>
                </w:placeholder>
                <w:temporary/>
                <w:showingPlcHdr/>
                <w15:appearance w15:val="hidden"/>
              </w:sdtPr>
              <w:sdtContent>
                <w:r w:rsidR="00412D7E">
                  <w:t>30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0C6A4AE" w14:textId="77777777" w:rsidR="00C37265" w:rsidRDefault="00C37265" w:rsidP="00B86173"/>
        </w:tc>
      </w:tr>
    </w:tbl>
    <w:p w14:paraId="5A91ADC1" w14:textId="77777777" w:rsidR="00850248" w:rsidRDefault="00850248" w:rsidP="009F564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9BFDEF4" wp14:editId="646A6AAE">
                <wp:simplePos x="0" y="0"/>
                <wp:positionH relativeFrom="column">
                  <wp:posOffset>-142875</wp:posOffset>
                </wp:positionH>
                <wp:positionV relativeFrom="line">
                  <wp:posOffset>0</wp:posOffset>
                </wp:positionV>
                <wp:extent cx="4629600" cy="5162400"/>
                <wp:effectExtent l="95250" t="0" r="0" b="38735"/>
                <wp:wrapNone/>
                <wp:docPr id="512" name="Group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5162400"/>
                          <a:chOff x="0" y="0"/>
                          <a:chExt cx="4629150" cy="5162550"/>
                        </a:xfrm>
                      </wpg:grpSpPr>
                      <pic:pic xmlns:pic="http://schemas.openxmlformats.org/drawingml/2006/picture">
                        <pic:nvPicPr>
                          <pic:cNvPr id="1071" name="Graphic 1071" descr="Scal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8341">
                            <a:off x="0" y="133350"/>
                            <a:ext cx="503555" cy="4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Graphic 1070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0"/>
                            <a:ext cx="647700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Graphic 1076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6435" flipH="1">
                            <a:off x="3990975" y="4695825"/>
                            <a:ext cx="57594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Graphic 1075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13258" flipH="1">
                            <a:off x="92392" y="4621848"/>
                            <a:ext cx="25146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6B19D" id="Group 512" o:spid="_x0000_s1026" alt="&quot;&quot;" style="position:absolute;margin-left:-11.25pt;margin-top:0;width:364.55pt;height:406.5pt;z-index:-251597824;mso-position-vertical-relative:line;mso-width-relative:margin;mso-height-relative:margin" coordsize="46291,516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">
                <v:shape id="Graphic 1071" o:spid="_x0000_s1027" type="#_x0000_t75" alt="Scale" style="position:absolute;top:1333;width:5035;height:4839;rotation:-2284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">
                  <v:imagedata r:id="rId38" o:title="Scale"/>
                </v:shape>
                <v:shape id="Graphic 1070" o:spid="_x0000_s1028" type="#_x0000_t75" alt="Centimetr" style="position:absolute;left:39814;width:647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">
                  <v:imagedata r:id="rId36" o:title="Centimetr"/>
                </v:shape>
                <v:shape id="Graphic 1076" o:spid="_x0000_s1029" type="#_x0000_t75" alt="Centimetr" style="position:absolute;left:39909;top:46958;width:5760;height:4667;rotation:-4111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">
                  <v:imagedata r:id="rId36" o:title="Centimetr"/>
                </v:shape>
                <v:shape id="Graphic 1075" o:spid="_x0000_s1030" type="#_x0000_t75" alt="Fire" style="position:absolute;left:924;top:46218;width:2514;height:3486;rotation:34807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">
                  <v:imagedata r:id="rId44" o:title="Fire"/>
                </v:shape>
                <w10:wrap anchory="line"/>
              </v:group>
            </w:pict>
          </mc:Fallback>
        </mc:AlternateContent>
      </w:r>
    </w:p>
    <w:p w14:paraId="21C3A40D" w14:textId="77777777" w:rsidR="00A735F9" w:rsidRDefault="00000000" w:rsidP="00DD7010">
      <w:pPr>
        <w:pStyle w:val="Heading5"/>
      </w:pPr>
      <w:sdt>
        <w:sdtPr>
          <w:id w:val="-726606561"/>
          <w:placeholder>
            <w:docPart w:val="924C53D1FD504CC8BF804F23AAECEBB8"/>
          </w:placeholder>
          <w:temporary/>
          <w:showingPlcHdr/>
          <w15:appearance w15:val="hidden"/>
        </w:sdtPr>
        <w:sdtContent>
          <w:r w:rsidR="000D6AE8">
            <w:t>Weight Tracker</w:t>
          </w:r>
        </w:sdtContent>
      </w:sdt>
    </w:p>
    <w:p w14:paraId="69793F84" w14:textId="77777777" w:rsidR="00A735F9" w:rsidRPr="00A735F9" w:rsidRDefault="00DD7010" w:rsidP="00DD7010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3B8EFE99" wp14:editId="77CA0C98">
                <wp:extent cx="3946525" cy="358140"/>
                <wp:effectExtent l="0" t="0" r="0" b="3810"/>
                <wp:docPr id="318" name="Group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3" name="Graphic 1073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Graphic 1074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4" name="Oval 1004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BC149" id="Group 318" o:spid="_x0000_s1026" alt="&quot;&quot;" style="width:310.75pt;height:28.2pt;mso-position-horizontal-relative:char;mso-position-vertical-relative:line" coordsize="39465,3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">
                <v:shape id="Graphic 1073" o:spid="_x0000_s1027" type="#_x0000_t75" alt="Decor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">
                  <v:imagedata r:id="rId58" o:title="Decor" cropbottom="-1f" cropright="-575f"/>
                </v:shape>
                <v:shape id="Graphic 1074" o:spid="_x0000_s1028" type="#_x0000_t75" alt="Decor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">
                  <v:imagedata r:id="rId58" o:title="Decor" croptop="1f" cropbottom="-1f" cropleft="1f" cropright="144f"/>
                </v:shape>
                <v:oval id="Oval 1004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8"/>
        <w:gridCol w:w="508"/>
        <w:gridCol w:w="498"/>
        <w:gridCol w:w="498"/>
        <w:gridCol w:w="498"/>
        <w:gridCol w:w="498"/>
        <w:gridCol w:w="498"/>
        <w:gridCol w:w="498"/>
        <w:gridCol w:w="498"/>
      </w:tblGrid>
      <w:tr w:rsidR="00412D7E" w14:paraId="27391BD2" w14:textId="77777777" w:rsidTr="00AE0029">
        <w:trPr>
          <w:trHeight w:val="397"/>
        </w:trPr>
        <w:tc>
          <w:tcPr>
            <w:tcW w:w="497" w:type="dxa"/>
            <w:vAlign w:val="center"/>
          </w:tcPr>
          <w:p w14:paraId="6B869F04" w14:textId="77777777" w:rsidR="00903CF0" w:rsidRDefault="00903CF0" w:rsidP="00DD7010">
            <w:pPr>
              <w:pStyle w:val="Heading4"/>
              <w:outlineLvl w:val="3"/>
            </w:pPr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268F4428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476271165"/>
                <w:placeholder>
                  <w:docPart w:val="3EC8FC5B80C04DE0A63FD7258274F9F3"/>
                </w:placeholder>
                <w:temporary/>
                <w:showingPlcHdr/>
                <w15:appearance w15:val="hidden"/>
              </w:sdtPr>
              <w:sdtContent>
                <w:r w:rsidR="00A7513C" w:rsidRPr="00903CF0">
                  <w:t>Jan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613674FE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1579471367"/>
                <w:placeholder>
                  <w:docPart w:val="5AA81BF5CE6F412EBCC801548929E8A1"/>
                </w:placeholder>
                <w:temporary/>
                <w:showingPlcHdr/>
                <w15:appearance w15:val="hidden"/>
              </w:sdtPr>
              <w:sdtContent>
                <w:r w:rsidR="00A7513C">
                  <w:t>Feb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0133128A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403954431"/>
                <w:placeholder>
                  <w:docPart w:val="2B036DE9EA7A4E10B76B4FACD9538176"/>
                </w:placeholder>
                <w:temporary/>
                <w:showingPlcHdr/>
                <w15:appearance w15:val="hidden"/>
              </w:sdtPr>
              <w:sdtContent>
                <w:r w:rsidR="00A7513C">
                  <w:t>Mar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F5AD894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1202823554"/>
                <w:placeholder>
                  <w:docPart w:val="2BBFAF13557943AD908692440B1EDC3A"/>
                </w:placeholder>
                <w:temporary/>
                <w:showingPlcHdr/>
                <w15:appearance w15:val="hidden"/>
              </w:sdtPr>
              <w:sdtContent>
                <w:r w:rsidR="00A7513C">
                  <w:t>Apr</w:t>
                </w:r>
              </w:sdtContent>
            </w:sdt>
          </w:p>
        </w:tc>
        <w:tc>
          <w:tcPr>
            <w:tcW w:w="508" w:type="dxa"/>
            <w:tcBorders>
              <w:bottom w:val="single" w:sz="8" w:space="0" w:color="000000" w:themeColor="text1"/>
            </w:tcBorders>
            <w:vAlign w:val="center"/>
          </w:tcPr>
          <w:p w14:paraId="7B337231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1063068625"/>
                <w:placeholder>
                  <w:docPart w:val="1F8C4AEDC86243F98E0561F0D5055543"/>
                </w:placeholder>
                <w:temporary/>
                <w:showingPlcHdr/>
                <w15:appearance w15:val="hidden"/>
              </w:sdtPr>
              <w:sdtContent>
                <w:r w:rsidR="00A7513C">
                  <w:t>May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7FB0B1A1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645019847"/>
                <w:placeholder>
                  <w:docPart w:val="D6D23FBBDF374586B0479FB4F41F0183"/>
                </w:placeholder>
                <w:temporary/>
                <w:showingPlcHdr/>
                <w15:appearance w15:val="hidden"/>
              </w:sdtPr>
              <w:sdtContent>
                <w:r w:rsidR="00A7513C">
                  <w:t>Jun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389B5E68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578954365"/>
                <w:placeholder>
                  <w:docPart w:val="27B988DA8FD74742B6A70F5A8F8C7545"/>
                </w:placeholder>
                <w:temporary/>
                <w:showingPlcHdr/>
                <w15:appearance w15:val="hidden"/>
              </w:sdtPr>
              <w:sdtContent>
                <w:r w:rsidR="00A7513C">
                  <w:t>Jul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3B818B6E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1370575026"/>
                <w:placeholder>
                  <w:docPart w:val="7C7A36B1BC41416488E47FC1E66497B3"/>
                </w:placeholder>
                <w:temporary/>
                <w:showingPlcHdr/>
                <w15:appearance w15:val="hidden"/>
              </w:sdtPr>
              <w:sdtContent>
                <w:r w:rsidR="00A7513C">
                  <w:t>Aug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73CED805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2102298484"/>
                <w:placeholder>
                  <w:docPart w:val="A915F55BAC9E478AA67D59E7038EC8C7"/>
                </w:placeholder>
                <w:temporary/>
                <w:showingPlcHdr/>
                <w15:appearance w15:val="hidden"/>
              </w:sdtPr>
              <w:sdtContent>
                <w:r w:rsidR="00A7513C">
                  <w:t>Sep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61422895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383151959"/>
                <w:placeholder>
                  <w:docPart w:val="44CEA85FDCDE4363A901A1D03F4D9946"/>
                </w:placeholder>
                <w:temporary/>
                <w:showingPlcHdr/>
                <w15:appearance w15:val="hidden"/>
              </w:sdtPr>
              <w:sdtContent>
                <w:r w:rsidR="00A7513C">
                  <w:t>Oct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421BC434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-366683047"/>
                <w:placeholder>
                  <w:docPart w:val="E57E1F2B13AA4DA881BB263F279F825D"/>
                </w:placeholder>
                <w:temporary/>
                <w:showingPlcHdr/>
                <w15:appearance w15:val="hidden"/>
              </w:sdtPr>
              <w:sdtContent>
                <w:r w:rsidR="009D1041">
                  <w:t>Nov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3E42E432" w14:textId="77777777" w:rsidR="00903CF0" w:rsidRPr="00903CF0" w:rsidRDefault="00000000" w:rsidP="00DD7010">
            <w:pPr>
              <w:pStyle w:val="Heading4"/>
              <w:outlineLvl w:val="3"/>
            </w:pPr>
            <w:sdt>
              <w:sdtPr>
                <w:id w:val="594752692"/>
                <w:placeholder>
                  <w:docPart w:val="CA0D9218E1DA49D2B237C75F7F251E5E"/>
                </w:placeholder>
                <w:temporary/>
                <w:showingPlcHdr/>
                <w15:appearance w15:val="hidden"/>
              </w:sdtPr>
              <w:sdtContent>
                <w:r w:rsidR="009D1041">
                  <w:t>Dec</w:t>
                </w:r>
              </w:sdtContent>
            </w:sdt>
          </w:p>
        </w:tc>
      </w:tr>
      <w:tr w:rsidR="00412D7E" w14:paraId="7E3E99B0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54ED0FF8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537968719"/>
                <w:placeholder>
                  <w:docPart w:val="641D162B31C64687A55C5A6AC11D6E72"/>
                </w:placeholder>
                <w:temporary/>
                <w:showingPlcHdr/>
                <w15:appearance w15:val="hidden"/>
              </w:sdtPr>
              <w:sdtContent>
                <w:r w:rsidR="00412D7E">
                  <w:t>50</w:t>
                </w:r>
              </w:sdtContent>
            </w:sdt>
          </w:p>
        </w:tc>
        <w:tc>
          <w:tcPr>
            <w:tcW w:w="4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8A7E47" w14:textId="77777777" w:rsidR="00903CF0" w:rsidRDefault="00903CF0" w:rsidP="00DD7010"/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B33D2" w14:textId="77777777" w:rsidR="00903CF0" w:rsidRDefault="00903CF0" w:rsidP="00DD7010"/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9FEAD0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FFFA24" w14:textId="77777777" w:rsidR="00903CF0" w:rsidRDefault="00903CF0" w:rsidP="00DD7010"/>
        </w:tc>
        <w:tc>
          <w:tcPr>
            <w:tcW w:w="50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2C02FB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7B311A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1764B9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7FE27A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2030EB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0195F6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E30278" w14:textId="77777777" w:rsidR="00903CF0" w:rsidRDefault="00903CF0" w:rsidP="00DD7010"/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4E27211" w14:textId="77777777" w:rsidR="00903CF0" w:rsidRDefault="00903CF0" w:rsidP="00DD7010"/>
        </w:tc>
      </w:tr>
      <w:tr w:rsidR="00412D7E" w14:paraId="2C76A3F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29AF8E3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1225825797"/>
                <w:placeholder>
                  <w:docPart w:val="A47733F7C992430E9FA57BB0C66E58BF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4AF15C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1A288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2395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AE4DBE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E9400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4A1A6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E363F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7EDB7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B62AD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954B9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8204D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1A00D1A0" w14:textId="77777777" w:rsidR="00903CF0" w:rsidRDefault="00903CF0" w:rsidP="00DD7010"/>
        </w:tc>
      </w:tr>
      <w:tr w:rsidR="00412D7E" w14:paraId="6370E34F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5E7D2773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2028055956"/>
                <w:placeholder>
                  <w:docPart w:val="585027C48E26430C844C6D695EEAF3E1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5F562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77B9F5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25A58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CEFE2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9B8D0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7E8D9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0B260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BF001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7222A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A84D6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ADBE4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476AB364" w14:textId="77777777" w:rsidR="00903CF0" w:rsidRDefault="00903CF0" w:rsidP="00DD7010"/>
        </w:tc>
      </w:tr>
      <w:tr w:rsidR="00412D7E" w14:paraId="5063F3D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CCD41AF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1275755448"/>
                <w:placeholder>
                  <w:docPart w:val="EE7B6DCF8A3E42F6934CD081D4952D76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7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5DDDA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0DD624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DD07E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862209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D46E5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98D1F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D02C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2119D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E801E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9DBD6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77108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7AC0C574" w14:textId="77777777" w:rsidR="00903CF0" w:rsidRDefault="00903CF0" w:rsidP="00DD7010"/>
        </w:tc>
      </w:tr>
      <w:tr w:rsidR="00412D7E" w14:paraId="5DA3A0E1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58F67E3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1021394444"/>
                <w:placeholder>
                  <w:docPart w:val="5673FD4FD9544AEE8C4092A09582DF0F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6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9139F2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68C186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D4E58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6608E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6312B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D2868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8070F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799D5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964A5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AE610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CDA57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A5157D7" w14:textId="77777777" w:rsidR="00903CF0" w:rsidRDefault="00903CF0" w:rsidP="00DD7010"/>
        </w:tc>
      </w:tr>
      <w:tr w:rsidR="00412D7E" w14:paraId="2FA5BF77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95FC668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1227455360"/>
                <w:placeholder>
                  <w:docPart w:val="9EA550CB12B74BF8A6D3ED4C18AF706F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5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4B687D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F43BAE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A26BD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10B51C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B30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E04AA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9C332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63DE4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53F61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15443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E807F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A858756" w14:textId="77777777" w:rsidR="00903CF0" w:rsidRDefault="00903CF0" w:rsidP="00DD7010"/>
        </w:tc>
      </w:tr>
      <w:tr w:rsidR="00412D7E" w14:paraId="51925E59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4AF0E2D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570782646"/>
                <w:placeholder>
                  <w:docPart w:val="57B9EEC00D4943E39E7981074D1EDAC0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4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BF94EF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C184B1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0C5B6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1B8E36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2B508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BD63F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B116E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C7A44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F54ED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DD95C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C78B8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D3F5451" w14:textId="77777777" w:rsidR="00903CF0" w:rsidRDefault="00903CF0" w:rsidP="00DD7010"/>
        </w:tc>
      </w:tr>
      <w:tr w:rsidR="00412D7E" w14:paraId="331DEBB5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73A5BA3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1540198965"/>
                <w:placeholder>
                  <w:docPart w:val="4E7E9F6554D447AC845E5D52F113E495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3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DA7E38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28E384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AD092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443073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03701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0D53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2F6561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513D5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ABEDD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CFBE1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BBB37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61E1EBBF" w14:textId="77777777" w:rsidR="00903CF0" w:rsidRDefault="00903CF0" w:rsidP="00DD7010"/>
        </w:tc>
      </w:tr>
      <w:tr w:rsidR="00412D7E" w14:paraId="476E4456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DE8591F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714814390"/>
                <w:placeholder>
                  <w:docPart w:val="5CB19B592C2848B885FC1A7B2F56425A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2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AFAFFB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FF3973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4BE7F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0FAE73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A44DF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4EDA0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10649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0BBD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631B0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10689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88E6D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6F0C56E3" w14:textId="77777777" w:rsidR="00903CF0" w:rsidRDefault="00903CF0" w:rsidP="00DD7010"/>
        </w:tc>
      </w:tr>
      <w:tr w:rsidR="00412D7E" w14:paraId="73940251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C40610B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524763025"/>
                <w:placeholder>
                  <w:docPart w:val="A88B39AC729B44FDA148229E2B9A6C50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1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D7DFF9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B852C4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4BCDB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1EEAC1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2098D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939EA9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3A823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A2CAD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4C061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92DA2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C8DC2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7B34612" w14:textId="77777777" w:rsidR="00903CF0" w:rsidRDefault="00903CF0" w:rsidP="00DD7010"/>
        </w:tc>
      </w:tr>
      <w:tr w:rsidR="00412D7E" w14:paraId="1CAE4AD5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029DF34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-1175566587"/>
                <w:placeholder>
                  <w:docPart w:val="D20D7DD94DB9417CA5B318340F803203"/>
                </w:placeholder>
                <w:temporary/>
                <w:showingPlcHdr/>
                <w15:appearance w15:val="hidden"/>
              </w:sdtPr>
              <w:sdtContent>
                <w:r w:rsidR="00412D7E" w:rsidRPr="00C37265">
                  <w:t>4</w:t>
                </w:r>
                <w:r w:rsidR="00412D7E">
                  <w:t>0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649872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391CFC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19EC00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7FB0F6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B4BBF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9BAA1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D98A3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97AFC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402D2E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121228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4F573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AD15B75" w14:textId="77777777" w:rsidR="00903CF0" w:rsidRDefault="00903CF0" w:rsidP="00DD7010"/>
        </w:tc>
      </w:tr>
      <w:tr w:rsidR="00412D7E" w14:paraId="09D36165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579911D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1442180369"/>
                <w:placeholder>
                  <w:docPart w:val="2DFF56176753441A89BE8F4B3AD70C54"/>
                </w:placeholder>
                <w:temporary/>
                <w:showingPlcHdr/>
                <w15:appearance w15:val="hidden"/>
              </w:sdtPr>
              <w:sdtContent>
                <w:r w:rsidR="00412D7E">
                  <w:t>39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C0E72C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712A19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68D3E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952D91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01CA7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C0862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E7050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B7EB7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10C32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CDBD97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EF4B7A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62F90D1" w14:textId="77777777" w:rsidR="00903CF0" w:rsidRDefault="00903CF0" w:rsidP="00DD7010"/>
        </w:tc>
      </w:tr>
      <w:tr w:rsidR="00412D7E" w14:paraId="371CC6C7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D4C0D67" w14:textId="77777777" w:rsidR="00903CF0" w:rsidRDefault="00000000" w:rsidP="00DD7010">
            <w:pPr>
              <w:pStyle w:val="Heading4"/>
              <w:outlineLvl w:val="3"/>
            </w:pPr>
            <w:sdt>
              <w:sdtPr>
                <w:id w:val="1831489010"/>
                <w:placeholder>
                  <w:docPart w:val="BA9815554E50465C80A163FBC1195A89"/>
                </w:placeholder>
                <w:temporary/>
                <w:showingPlcHdr/>
                <w15:appearance w15:val="hidden"/>
              </w:sdtPr>
              <w:sdtContent>
                <w:r w:rsidR="00412D7E">
                  <w:t>38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39AAD440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699D7F0D" w14:textId="77777777" w:rsidR="00903CF0" w:rsidRDefault="00903CF0" w:rsidP="00DD7010"/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A2013D3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BA57A65" w14:textId="77777777" w:rsidR="00903CF0" w:rsidRDefault="00903CF0" w:rsidP="00DD7010"/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36552805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7BED0B8C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FE101DB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610FC1D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4A497EF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9659CE4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A40B456" w14:textId="77777777" w:rsidR="00903CF0" w:rsidRDefault="00903CF0" w:rsidP="00DD7010"/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</w:tcPr>
          <w:p w14:paraId="7F533B74" w14:textId="77777777" w:rsidR="00903CF0" w:rsidRDefault="00903CF0" w:rsidP="00DD7010"/>
        </w:tc>
      </w:tr>
    </w:tbl>
    <w:p w14:paraId="6602A106" w14:textId="77777777" w:rsidR="00903CF0" w:rsidRDefault="00000000" w:rsidP="00DD7010">
      <w:pPr>
        <w:pStyle w:val="Heading5"/>
      </w:pPr>
      <w:sdt>
        <w:sdtPr>
          <w:id w:val="38871295"/>
          <w:placeholder>
            <w:docPart w:val="C9CB40848AE443CABE627415B8C486F3"/>
          </w:placeholder>
          <w:temporary/>
          <w:showingPlcHdr/>
          <w15:appearance w15:val="hidden"/>
        </w:sdtPr>
        <w:sdtContent>
          <w:r w:rsidR="00412D7E">
            <w:t>Measurements</w:t>
          </w:r>
        </w:sdtContent>
      </w:sdt>
    </w:p>
    <w:p w14:paraId="0DE85021" w14:textId="77777777" w:rsidR="00903CF0" w:rsidRDefault="00DD7010" w:rsidP="00DD7010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1D521B55" wp14:editId="71EF45F2">
                <wp:extent cx="3946525" cy="358140"/>
                <wp:effectExtent l="0" t="0" r="0" b="3810"/>
                <wp:docPr id="319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7" name="Graphic 1077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Graphic 107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6" name="Oval 1026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70B0D" id="Group 319" o:spid="_x0000_s1026" alt="&quot;&quot;" style="width:310.75pt;height:28.2pt;mso-position-horizontal-relative:char;mso-position-vertical-relative:line" coordsize="39465,3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">
                <v:shape id="Graphic 1077" o:spid="_x0000_s1027" type="#_x0000_t75" alt="Decor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">
                  <v:imagedata r:id="rId58" o:title="Decor" cropbottom="-1f" cropright="-575f"/>
                </v:shape>
                <v:shape id="Graphic 1078" o:spid="_x0000_s1028" type="#_x0000_t75" alt="Decor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">
                  <v:imagedata r:id="rId58" o:title="Decor" croptop="1f" cropbottom="-1f" cropleft="1f" cropright="144f"/>
                </v:shape>
                <v:oval id="Oval 1026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31"/>
        <w:gridCol w:w="809"/>
        <w:gridCol w:w="808"/>
        <w:gridCol w:w="808"/>
        <w:gridCol w:w="808"/>
        <w:gridCol w:w="808"/>
        <w:gridCol w:w="808"/>
      </w:tblGrid>
      <w:tr w:rsidR="004817B4" w:rsidRPr="00DD7010" w14:paraId="36DB4305" w14:textId="77777777" w:rsidTr="00AE0029">
        <w:trPr>
          <w:trHeight w:val="363"/>
        </w:trPr>
        <w:tc>
          <w:tcPr>
            <w:tcW w:w="1555" w:type="dxa"/>
            <w:vAlign w:val="center"/>
          </w:tcPr>
          <w:p w14:paraId="2456B983" w14:textId="77777777" w:rsidR="00903CF0" w:rsidRPr="00DD7010" w:rsidRDefault="00903CF0" w:rsidP="00DD7010">
            <w:pPr>
              <w:pStyle w:val="Heading4"/>
              <w:outlineLvl w:val="3"/>
            </w:pPr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2E17A0EC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-1697997450"/>
                <w:placeholder>
                  <w:docPart w:val="D3EBFD9E939A4A1FB53E8716FD51A43B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Jan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5B853867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-2008748142"/>
                <w:placeholder>
                  <w:docPart w:val="63B3CCB0EB4542E9B81C94D72FF6DBB0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Mar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20D1A9E0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-155839901"/>
                <w:placeholder>
                  <w:docPart w:val="B2C955933E9A444181B051906794FC5B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May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266EC3C7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61145014"/>
                <w:placeholder>
                  <w:docPart w:val="38D262EA1CC2450E91258F10DC68BDA3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Jul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02597520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-1911765153"/>
                <w:placeholder>
                  <w:docPart w:val="0F7CE82C90364F8F9DC909F87FD74ACD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Sep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3CEEF935" w14:textId="77777777" w:rsidR="00903CF0" w:rsidRPr="00DD7010" w:rsidRDefault="00000000" w:rsidP="00DD7010">
            <w:pPr>
              <w:pStyle w:val="Heading4"/>
              <w:outlineLvl w:val="3"/>
            </w:pPr>
            <w:sdt>
              <w:sdtPr>
                <w:id w:val="-2128157980"/>
                <w:placeholder>
                  <w:docPart w:val="45478FDE19FE4DB0A3A0C9C6A3BF0EC2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Nov</w:t>
                </w:r>
              </w:sdtContent>
            </w:sdt>
          </w:p>
        </w:tc>
      </w:tr>
      <w:tr w:rsidR="004817B4" w:rsidRPr="00DD7010" w14:paraId="564DB506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14A6DC5A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-1588452441"/>
                <w:placeholder>
                  <w:docPart w:val="491BF446F04848C5917F453CB1FB46DD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Chest</w:t>
                </w:r>
              </w:sdtContent>
            </w:sdt>
          </w:p>
        </w:tc>
        <w:tc>
          <w:tcPr>
            <w:tcW w:w="7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6031C0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617069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2247EE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2E62DB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934CE4" w14:textId="77777777" w:rsidR="004817B4" w:rsidRPr="00DD7010" w:rsidRDefault="004817B4" w:rsidP="00DD7010"/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FF99ECB" w14:textId="77777777" w:rsidR="004817B4" w:rsidRPr="00DD7010" w:rsidRDefault="004817B4" w:rsidP="00DD7010"/>
        </w:tc>
      </w:tr>
      <w:tr w:rsidR="004817B4" w:rsidRPr="00DD7010" w14:paraId="57990535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7E269AF1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-77756022"/>
                <w:placeholder>
                  <w:docPart w:val="7A9EB104401D45318071E45F44DD1646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Hips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1301BE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36A8F8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FD0EDA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2FBC74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5D8043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40E672E" w14:textId="77777777" w:rsidR="004817B4" w:rsidRPr="00DD7010" w:rsidRDefault="004817B4" w:rsidP="00DD7010"/>
        </w:tc>
      </w:tr>
      <w:tr w:rsidR="004817B4" w:rsidRPr="00DD7010" w14:paraId="1D72823B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469B69F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-759523206"/>
                <w:placeholder>
                  <w:docPart w:val="3DA26D4F687F45309CF2DE2448F42701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Left Thigh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8FA89D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444103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7EEFD9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C436EA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7B9C1A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4207D44" w14:textId="77777777" w:rsidR="004817B4" w:rsidRPr="00DD7010" w:rsidRDefault="004817B4" w:rsidP="00DD7010"/>
        </w:tc>
      </w:tr>
      <w:tr w:rsidR="004817B4" w:rsidRPr="00DD7010" w14:paraId="770B13E1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4CFAD3E5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-1662615347"/>
                <w:placeholder>
                  <w:docPart w:val="7321B38097754F239031DEACA02BBC09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Right Thigh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9FD673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F2E6F4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92C4B5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9111B7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61A200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190B20B" w14:textId="77777777" w:rsidR="004817B4" w:rsidRPr="00DD7010" w:rsidRDefault="004817B4" w:rsidP="00DD7010"/>
        </w:tc>
      </w:tr>
      <w:tr w:rsidR="004817B4" w:rsidRPr="00DD7010" w14:paraId="0DEAA450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7F068E4E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275070062"/>
                <w:placeholder>
                  <w:docPart w:val="FD3EEE2483D2486B99B0F291281633FC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Left Arm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8E3202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215151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395B0E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66FEA1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433876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6D9D5C5" w14:textId="77777777" w:rsidR="004817B4" w:rsidRPr="00DD7010" w:rsidRDefault="004817B4" w:rsidP="00DD7010"/>
        </w:tc>
      </w:tr>
      <w:tr w:rsidR="004817B4" w:rsidRPr="00DD7010" w14:paraId="1DE56D76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7DAE37F2" w14:textId="77777777" w:rsidR="004817B4" w:rsidRPr="00DD7010" w:rsidRDefault="00000000" w:rsidP="00DD7010">
            <w:pPr>
              <w:pStyle w:val="Heading4"/>
              <w:outlineLvl w:val="3"/>
            </w:pPr>
            <w:sdt>
              <w:sdtPr>
                <w:id w:val="1354461459"/>
                <w:placeholder>
                  <w:docPart w:val="625786CE8AF44203AA043EF5E402A355"/>
                </w:placeholder>
                <w:temporary/>
                <w:showingPlcHdr/>
                <w15:appearance w15:val="hidden"/>
              </w:sdtPr>
              <w:sdtContent>
                <w:r w:rsidR="00CD158B" w:rsidRPr="00DD7010">
                  <w:t>Right Arm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1FA54989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2302C1BF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3BCF7FF9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226D4727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54F78E3" w14:textId="77777777" w:rsidR="004817B4" w:rsidRPr="00DD7010" w:rsidRDefault="004817B4" w:rsidP="00DD7010"/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DD6E82" w14:textId="77777777" w:rsidR="004817B4" w:rsidRPr="00DD7010" w:rsidRDefault="004817B4" w:rsidP="00DD7010"/>
        </w:tc>
      </w:tr>
    </w:tbl>
    <w:p w14:paraId="05A5017E" w14:textId="77777777" w:rsidR="00DC55E9" w:rsidRDefault="00DC55E9" w:rsidP="00E80D42"/>
    <w:p w14:paraId="2636E60A" w14:textId="77777777" w:rsidR="00E80D42" w:rsidRDefault="007A7F50" w:rsidP="00E80D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35B4C5B" wp14:editId="199FA40D">
                <wp:simplePos x="0" y="0"/>
                <wp:positionH relativeFrom="column">
                  <wp:posOffset>-342900</wp:posOffset>
                </wp:positionH>
                <wp:positionV relativeFrom="line">
                  <wp:posOffset>76200</wp:posOffset>
                </wp:positionV>
                <wp:extent cx="4983509" cy="7086308"/>
                <wp:effectExtent l="0" t="0" r="7620" b="19685"/>
                <wp:wrapNone/>
                <wp:docPr id="514" name="Group 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509" cy="7086308"/>
                          <a:chOff x="-37096" y="38100"/>
                          <a:chExt cx="4981841" cy="7087870"/>
                        </a:xfrm>
                      </wpg:grpSpPr>
                      <wps:wsp>
                        <wps:cNvPr id="1365" name="Rectangle 1365" descr="Rectangle"/>
                        <wps:cNvSpPr/>
                        <wps:spPr>
                          <a:xfrm>
                            <a:off x="5048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angle 1366" descr="Rectangle"/>
                        <wps:cNvSpPr/>
                        <wps:spPr>
                          <a:xfrm>
                            <a:off x="27146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 1364" descr="Rectangle"/>
                        <wps:cNvSpPr/>
                        <wps:spPr>
                          <a:xfrm>
                            <a:off x="2714625" y="4429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Rectangle 1362" descr="Rectangle"/>
                        <wps:cNvSpPr/>
                        <wps:spPr>
                          <a:xfrm>
                            <a:off x="504825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Graphic 1397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7096" y="304867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Graphic 1405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8100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Graphic 1404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2009775" y="17907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Graphic 1403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1781175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Graphic 140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38625" y="3276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Graphic 1401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3286125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Graphic 1416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4819650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Graphic 1415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4076700"/>
                            <a:ext cx="175641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Graphic 1414" descr="Fla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4981575"/>
                            <a:ext cx="111569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Graphic 1413" descr="WOW text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467225"/>
                            <a:ext cx="82740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Graphic 141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48150" y="6324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Graphic 1411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6324600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Graphic 140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364" y="119168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Graphic 139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44" y="121372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Graphic 1409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31367" y="5752100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Rectangle 1363" descr="Rectangle"/>
                        <wps:cNvSpPr/>
                        <wps:spPr>
                          <a:xfrm>
                            <a:off x="2724150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 1367" descr="Rectangle"/>
                        <wps:cNvSpPr/>
                        <wps:spPr>
                          <a:xfrm>
                            <a:off x="5048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 1368" descr="Rectangle"/>
                        <wps:cNvSpPr/>
                        <wps:spPr>
                          <a:xfrm>
                            <a:off x="27146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Graphic 1410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426023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BDE80" id="Group 514" o:spid="_x0000_s1026" alt="&quot;&quot;" style="position:absolute;margin-left:-27pt;margin-top:6pt;width:392.4pt;height:558pt;z-index:-251595776;mso-position-vertical-relative:line;mso-width-relative:margin;mso-height-relative:margin" coordorigin="-370,381" coordsize="49818,708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">
                <v:rect id="Rectangle 1365" o:spid="_x0000_s1027" alt="Rectangle" style="position:absolute;left:5048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oDwgAAAN0AAAAPAAAAZHJzL2Rvd25yZXYueG1sRE9La8JA&#10;EL4L/odlhN6ajZam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AUJ4oDwgAAAN0AAAAPAAAA&#10;AAAAAAAAAAAAAAcCAABkcnMvZG93bnJldi54bWxQSwUGAAAAAAMAAwC3AAAA9gIAAAAA&#10;" fillcolor="white [3212]" strokecolor="black [3213]" strokeweight="1pt"/>
                <v:rect id="Rectangle 1366" o:spid="_x0000_s1028" alt="Rectangle" style="position:absolute;left:27146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" fillcolor="white [3212]" strokecolor="black [3213]" strokeweight="1pt"/>
                <v:rect id="Rectangle 1364" o:spid="_x0000_s1029" alt="Rectangle" style="position:absolute;left:27146;top:4429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+YwgAAAN0AAAAPAAAAZHJzL2Rvd25yZXYueG1sRE9La8JA&#10;EL4L/odlhN6ajbak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B7ay+YwgAAAN0AAAAPAAAA&#10;AAAAAAAAAAAAAAcCAABkcnMvZG93bnJldi54bWxQSwUGAAAAAAMAAwC3AAAA9gIAAAAA&#10;" fillcolor="white [3212]" strokecolor="black [3213]" strokeweight="1pt"/>
                <v:rect id="Rectangle 1362" o:spid="_x0000_s1030" alt="Rectangle" style="position:absolute;left:5048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" fillcolor="white [3212]" strokecolor="black [3213]" strokeweight="1pt"/>
                <v:shape id="Graphic 1397" o:spid="_x0000_s1031" type="#_x0000_t75" alt="Banana" style="position:absolute;left:-370;top:3048;width:5682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">
                  <v:imagedata r:id="rId41" o:title="Banana"/>
                </v:shape>
                <v:shape id="Graphic 1405" o:spid="_x0000_s1032" type="#_x0000_t75" alt="Apple" style="position:absolute;left:42672;top:381;width:4318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">
                  <v:imagedata r:id="rId40" o:title="Apple"/>
                </v:shape>
                <v:shape id="Graphic 1404" o:spid="_x0000_s1033" type="#_x0000_t75" alt="Arrow" style="position:absolute;left:20097;top:17907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">
                  <v:imagedata r:id="rId69" o:title="Arrow" cropleft="10305f"/>
                </v:shape>
                <v:shape id="Graphic 1403" o:spid="_x0000_s1034" type="#_x0000_t75" alt="Arrow" style="position:absolute;left:42291;top:17811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">
                  <v:imagedata r:id="rId70" o:title="Arrow" cropleft="18307f"/>
                </v:shape>
                <v:shape id="Graphic 1402" o:spid="_x0000_s1035" type="#_x0000_t75" alt="Arrow" style="position:absolute;left:42386;top:3276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">
                  <v:imagedata r:id="rId69" o:title="Arrow" cropleft="10305f"/>
                </v:shape>
                <v:shape id="Graphic 1401" o:spid="_x0000_s1036" type="#_x0000_t75" alt="Arrow" style="position:absolute;left:20193;top:32861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">
                  <v:imagedata r:id="rId70" o:title="Arrow" cropleft="15321f"/>
                </v:shape>
                <v:shape id="Graphic 1416" o:spid="_x0000_s1037" type="#_x0000_t75" alt="Arrow" style="position:absolute;left:42291;top:48196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">
                  <v:imagedata r:id="rId70" o:title="Arrow" cropleft="18307f"/>
                </v:shape>
                <v:shape id="Graphic 1415" o:spid="_x0000_s1038" type="#_x0000_t75" alt="Arrow" style="position:absolute;left:9620;top:40767;width:17564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">
                  <v:imagedata r:id="rId71" o:title="Arrow"/>
                </v:shape>
                <v:shape id="Graphic 1414" o:spid="_x0000_s1039" type="#_x0000_t75" alt="Flag" style="position:absolute;left:2476;top:49815;width:1115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">
                  <v:imagedata r:id="rId72" o:title="Flag"/>
                </v:shape>
                <v:shape id="Graphic 1413" o:spid="_x0000_s1040" type="#_x0000_t75" alt="WOW text" style="position:absolute;left:952;top:44672;width:827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">
                  <v:imagedata r:id="rId73" o:title="WOW text"/>
                </v:shape>
                <v:shape id="Graphic 1412" o:spid="_x0000_s1041" type="#_x0000_t75" alt="Arrow" style="position:absolute;left:42481;top:6324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">
                  <v:imagedata r:id="rId69" o:title="Arrow" cropleft="10305f"/>
                </v:shape>
                <v:shape id="Graphic 1411" o:spid="_x0000_s1042" type="#_x0000_t75" alt="Arrow" style="position:absolute;left:20193;top:63246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">
                  <v:imagedata r:id="rId70" o:title="Arrow" cropleft="15321f"/>
                </v:shape>
                <v:shape id="Graphic 1400" o:spid="_x0000_s1043" type="#_x0000_t75" alt="Ribbon" style="position:absolute;left:7313;top:11916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">
                  <v:imagedata r:id="rId54" o:title="Ribbon"/>
                </v:shape>
                <v:shape id="Graphic 1399" o:spid="_x0000_s1044" type="#_x0000_t75" alt="Ribbon" style="position:absolute;left:29813;top:12137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">
                  <v:imagedata r:id="rId54" o:title="Ribbon"/>
                </v:shape>
                <v:shape id="Graphic 1409" o:spid="_x0000_s1045" type="#_x0000_t75" alt="Ribbon" style="position:absolute;left:7313;top:57521;width:10376;height:39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">
                  <v:imagedata r:id="rId54" o:title="Ribbon"/>
                </v:shape>
                <v:rect id="Rectangle 1363" o:spid="_x0000_s1046" alt="Rectangle" style="position:absolute;left:27241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" fillcolor="white [3212]" strokecolor="black [3213]" strokeweight="1pt"/>
                <v:rect id="Rectangle 1367" o:spid="_x0000_s1047" alt="Rectangle" style="position:absolute;left:5048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" fillcolor="white [3212]" strokecolor="black [3213]" strokeweight="1pt"/>
                <v:rect id="Rectangle 1368" o:spid="_x0000_s1048" alt="Rectangle" style="position:absolute;left:27146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" fillcolor="white [3212]" strokecolor="black [3213]" strokeweight="1pt"/>
                <v:shape id="Graphic 1410" o:spid="_x0000_s1049" type="#_x0000_t75" alt="Ribbon" style="position:absolute;left:29622;top:42602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">
                  <v:imagedata r:id="rId54" o:title="Ribbon"/>
                </v:shape>
                <w10:wrap anchory="line"/>
              </v:group>
            </w:pict>
          </mc:Fallback>
        </mc:AlternateContent>
      </w:r>
    </w:p>
    <w:p w14:paraId="2323C801" w14:textId="77777777" w:rsidR="00903CF0" w:rsidRPr="004016DE" w:rsidRDefault="00000000" w:rsidP="004016DE">
      <w:pPr>
        <w:pStyle w:val="Heading1"/>
      </w:pPr>
      <w:sdt>
        <w:sdtPr>
          <w:id w:val="939035068"/>
          <w:placeholder>
            <w:docPart w:val="ACC187AD872845339C655180ECA9117A"/>
          </w:placeholder>
          <w:temporary/>
          <w:showingPlcHdr/>
          <w15:appearance w15:val="hidden"/>
        </w:sdtPr>
        <w:sdtContent>
          <w:r w:rsidR="004016DE" w:rsidRPr="004016DE">
            <w:t>Healthy Rewards</w:t>
          </w:r>
        </w:sdtContent>
      </w:sdt>
    </w:p>
    <w:p w14:paraId="2EBC94F2" w14:textId="77777777" w:rsidR="0035716D" w:rsidRDefault="004016DE" w:rsidP="002F31C9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179AE1F7" wp14:editId="2BDB813F">
                <wp:extent cx="3937000" cy="348615"/>
                <wp:effectExtent l="0" t="0" r="6350" b="0"/>
                <wp:docPr id="513" name="Group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07" name="Graphic 1407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Graphic 1408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" name="Oval 1322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554EC" id="Group 513" o:spid="_x0000_s1026" alt="&quot;&quot;" style="width:310pt;height:27.45pt;mso-position-horizontal-relative:char;mso-position-vertical-relative:line" coordsize="39370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">
                <v:shape id="Graphic 1407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">
                  <v:imagedata r:id="rId58" o:title="Decor" cropbottom="-1f" cropright="-575f"/>
                </v:shape>
                <v:shape id="Graphic 1408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">
                  <v:imagedata r:id="rId58" o:title="Decor" croptop="1f" cropbottom="-1f" cropleft="1f" cropright="144f"/>
                </v:shape>
                <v:oval id="Oval 1322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89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134"/>
        <w:gridCol w:w="2381"/>
      </w:tblGrid>
      <w:tr w:rsidR="00211CA7" w14:paraId="090E5753" w14:textId="77777777" w:rsidTr="00211CA7">
        <w:tc>
          <w:tcPr>
            <w:tcW w:w="2381" w:type="dxa"/>
            <w:vMerge w:val="restart"/>
            <w:vAlign w:val="center"/>
          </w:tcPr>
          <w:p w14:paraId="13AAE5CD" w14:textId="77777777" w:rsidR="00211CA7" w:rsidRDefault="00000000" w:rsidP="00145AF5">
            <w:pPr>
              <w:pStyle w:val="Heading2"/>
              <w:outlineLvl w:val="1"/>
            </w:pPr>
            <w:sdt>
              <w:sdtPr>
                <w:id w:val="583427815"/>
                <w:placeholder>
                  <w:docPart w:val="921766D1855A4FAA8C81237305A62E7E"/>
                </w:placeholder>
                <w:temporary/>
                <w:showingPlcHdr/>
                <w15:appearance w15:val="hidden"/>
              </w:sdtPr>
              <w:sdtContent>
                <w:r w:rsidR="00CD158B">
                  <w:t>Start</w:t>
                </w:r>
              </w:sdtContent>
            </w:sdt>
          </w:p>
        </w:tc>
        <w:tc>
          <w:tcPr>
            <w:tcW w:w="1134" w:type="dxa"/>
          </w:tcPr>
          <w:p w14:paraId="1E3EB3CE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2381" w:type="dxa"/>
            <w:vMerge w:val="restart"/>
            <w:vAlign w:val="center"/>
          </w:tcPr>
          <w:p w14:paraId="6684A081" w14:textId="77777777" w:rsidR="00211CA7" w:rsidRDefault="00000000" w:rsidP="00145AF5">
            <w:pPr>
              <w:pStyle w:val="Heading2"/>
              <w:outlineLvl w:val="1"/>
            </w:pPr>
            <w:sdt>
              <w:sdtPr>
                <w:id w:val="-602962953"/>
                <w:placeholder>
                  <w:docPart w:val="C592242A6A19418DBD12B4138FB4AE6D"/>
                </w:placeholder>
                <w:temporary/>
                <w:showingPlcHdr/>
                <w15:appearance w15:val="hidden"/>
              </w:sdtPr>
              <w:sdtContent>
                <w:r w:rsidR="00CD158B">
                  <w:t>Stage 1</w:t>
                </w:r>
              </w:sdtContent>
            </w:sdt>
          </w:p>
        </w:tc>
      </w:tr>
      <w:tr w:rsidR="00211CA7" w14:paraId="516DBB16" w14:textId="77777777" w:rsidTr="00211CA7">
        <w:tc>
          <w:tcPr>
            <w:tcW w:w="2381" w:type="dxa"/>
            <w:vMerge/>
          </w:tcPr>
          <w:p w14:paraId="0638B232" w14:textId="77777777" w:rsidR="00211CA7" w:rsidRDefault="00211CA7" w:rsidP="0035716D"/>
        </w:tc>
        <w:tc>
          <w:tcPr>
            <w:tcW w:w="1134" w:type="dxa"/>
          </w:tcPr>
          <w:p w14:paraId="4818CDA1" w14:textId="77777777" w:rsidR="00211CA7" w:rsidRDefault="00211CA7" w:rsidP="0035716D"/>
        </w:tc>
        <w:tc>
          <w:tcPr>
            <w:tcW w:w="2381" w:type="dxa"/>
            <w:vMerge/>
          </w:tcPr>
          <w:p w14:paraId="7A956C6E" w14:textId="77777777" w:rsidR="00211CA7" w:rsidRDefault="00211CA7" w:rsidP="0035716D"/>
        </w:tc>
      </w:tr>
      <w:tr w:rsidR="00211CA7" w14:paraId="535FBE86" w14:textId="77777777" w:rsidTr="00211CA7">
        <w:tc>
          <w:tcPr>
            <w:tcW w:w="2381" w:type="dxa"/>
            <w:vMerge/>
          </w:tcPr>
          <w:p w14:paraId="79AF1008" w14:textId="77777777" w:rsidR="00211CA7" w:rsidRDefault="00211CA7" w:rsidP="0035716D"/>
        </w:tc>
        <w:tc>
          <w:tcPr>
            <w:tcW w:w="1134" w:type="dxa"/>
          </w:tcPr>
          <w:p w14:paraId="4C070954" w14:textId="77777777" w:rsidR="00211CA7" w:rsidRDefault="00211CA7" w:rsidP="0035716D"/>
        </w:tc>
        <w:tc>
          <w:tcPr>
            <w:tcW w:w="2381" w:type="dxa"/>
            <w:vMerge/>
          </w:tcPr>
          <w:p w14:paraId="44FDB042" w14:textId="77777777" w:rsidR="00211CA7" w:rsidRDefault="00211CA7" w:rsidP="0035716D"/>
        </w:tc>
      </w:tr>
      <w:tr w:rsidR="00211CA7" w14:paraId="311BE89D" w14:textId="77777777" w:rsidTr="00211CA7">
        <w:trPr>
          <w:trHeight w:val="4535"/>
        </w:trPr>
        <w:tc>
          <w:tcPr>
            <w:tcW w:w="2381" w:type="dxa"/>
          </w:tcPr>
          <w:p w14:paraId="1B1CFFC3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1134" w:type="dxa"/>
          </w:tcPr>
          <w:p w14:paraId="428C9097" w14:textId="77777777" w:rsidR="00211CA7" w:rsidRDefault="00211CA7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2593C5E7" w14:textId="77777777" w:rsidR="00211CA7" w:rsidRPr="00211CA7" w:rsidRDefault="00000000" w:rsidP="00145AF5">
            <w:pPr>
              <w:pStyle w:val="Heading2"/>
              <w:outlineLvl w:val="1"/>
            </w:pPr>
            <w:sdt>
              <w:sdtPr>
                <w:id w:val="1418124656"/>
                <w:placeholder>
                  <w:docPart w:val="7B21B657FD0D45EF8008228BFD1DABA9"/>
                </w:placeholder>
                <w:temporary/>
                <w:showingPlcHdr/>
                <w15:appearance w15:val="hidden"/>
              </w:sdtPr>
              <w:sdtContent>
                <w:r w:rsidR="00CD158B">
                  <w:t>Stage 3</w:t>
                </w:r>
              </w:sdtContent>
            </w:sdt>
          </w:p>
        </w:tc>
      </w:tr>
      <w:tr w:rsidR="00211CA7" w14:paraId="0D7499C9" w14:textId="77777777" w:rsidTr="00211CA7">
        <w:trPr>
          <w:trHeight w:val="2324"/>
        </w:trPr>
        <w:tc>
          <w:tcPr>
            <w:tcW w:w="2381" w:type="dxa"/>
            <w:vAlign w:val="bottom"/>
          </w:tcPr>
          <w:p w14:paraId="16B7A3A2" w14:textId="77777777" w:rsidR="00211CA7" w:rsidRDefault="00000000" w:rsidP="00145AF5">
            <w:pPr>
              <w:pStyle w:val="Heading3"/>
              <w:outlineLvl w:val="2"/>
            </w:pPr>
            <w:sdt>
              <w:sdtPr>
                <w:id w:val="1591585479"/>
                <w:placeholder>
                  <w:docPart w:val="8DEF80F2ECF04A5AB22E96817DF4264B"/>
                </w:placeholder>
                <w:temporary/>
                <w:showingPlcHdr/>
                <w15:appearance w15:val="hidden"/>
              </w:sdtPr>
              <w:sdtContent>
                <w:r w:rsidR="00CD158B">
                  <w:t>Finish</w:t>
                </w:r>
              </w:sdtContent>
            </w:sdt>
          </w:p>
        </w:tc>
        <w:tc>
          <w:tcPr>
            <w:tcW w:w="1134" w:type="dxa"/>
          </w:tcPr>
          <w:p w14:paraId="1E0D341A" w14:textId="77777777" w:rsidR="00211CA7" w:rsidRDefault="00211CA7" w:rsidP="00145AF5">
            <w:pPr>
              <w:pStyle w:val="Heading3"/>
              <w:outlineLvl w:val="2"/>
            </w:pPr>
          </w:p>
        </w:tc>
        <w:tc>
          <w:tcPr>
            <w:tcW w:w="2381" w:type="dxa"/>
          </w:tcPr>
          <w:p w14:paraId="7B949066" w14:textId="77777777" w:rsidR="00211CA7" w:rsidRDefault="00211CA7" w:rsidP="00145AF5">
            <w:pPr>
              <w:pStyle w:val="Heading3"/>
              <w:outlineLvl w:val="2"/>
            </w:pPr>
          </w:p>
        </w:tc>
      </w:tr>
    </w:tbl>
    <w:p w14:paraId="4D3C69E4" w14:textId="77777777" w:rsidR="00AE0029" w:rsidRDefault="00AE0029" w:rsidP="0035716D"/>
    <w:p w14:paraId="21B740AC" w14:textId="77777777" w:rsidR="00AE0029" w:rsidRDefault="00AE0029"/>
    <w:p w14:paraId="0E38CF18" w14:textId="77777777" w:rsidR="00E80D42" w:rsidRDefault="00E80D42"/>
    <w:p w14:paraId="346D7F92" w14:textId="77777777" w:rsidR="009F5643" w:rsidRDefault="009F5643"/>
    <w:p w14:paraId="67C3D230" w14:textId="77777777" w:rsidR="00DC55E9" w:rsidRDefault="00DC55E9" w:rsidP="0035716D"/>
    <w:p w14:paraId="5E636695" w14:textId="77777777" w:rsidR="00211CA7" w:rsidRDefault="00335228" w:rsidP="003571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1EFA106D" wp14:editId="7A54E476">
                <wp:simplePos x="0" y="0"/>
                <wp:positionH relativeFrom="column">
                  <wp:posOffset>-289562</wp:posOffset>
                </wp:positionH>
                <wp:positionV relativeFrom="line">
                  <wp:posOffset>99060</wp:posOffset>
                </wp:positionV>
                <wp:extent cx="4533962" cy="7048800"/>
                <wp:effectExtent l="0" t="76200" r="133350" b="19050"/>
                <wp:wrapNone/>
                <wp:docPr id="515" name="Group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62" cy="7048800"/>
                          <a:chOff x="167568" y="0"/>
                          <a:chExt cx="4532067" cy="7049770"/>
                        </a:xfrm>
                      </wpg:grpSpPr>
                      <pic:pic xmlns:pic="http://schemas.openxmlformats.org/drawingml/2006/picture">
                        <pic:nvPicPr>
                          <pic:cNvPr id="1421" name="Graphic 1421" descr="Scal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419100" y="95250"/>
                            <a:ext cx="791845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Graphic 1424" descr="Fir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4162" flipH="1">
                            <a:off x="4371975" y="1266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Graphic 1419" descr="Drop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5189" flipH="1" flipV="1">
                            <a:off x="2581275" y="485775"/>
                            <a:ext cx="323850" cy="25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Graphic 1432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20380"/>
                          <a:stretch/>
                        </pic:blipFill>
                        <pic:spPr bwMode="auto">
                          <a:xfrm flipH="1">
                            <a:off x="1533525" y="3190875"/>
                            <a:ext cx="71437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Graphic 1434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l="19551" b="-3302"/>
                          <a:stretch/>
                        </pic:blipFill>
                        <pic:spPr bwMode="auto">
                          <a:xfrm flipH="1">
                            <a:off x="1533525" y="6248400"/>
                            <a:ext cx="720725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Graphic 1435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169545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Graphic 1436" descr="Arro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4733925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Graphic 1437" descr="Gift box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816">
                            <a:off x="1533525" y="47625"/>
                            <a:ext cx="89979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Graphic 1438" descr="Glas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68042">
                            <a:off x="2924175" y="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Graphic 1440" descr="Podium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3514725" y="200025"/>
                            <a:ext cx="110490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Graphic 1441" descr="Cup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3990975" y="386715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phic 1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4743450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Graphic 1442" descr="Arrow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1685925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47" name="Group 1447" descr="Rectangle"/>
                        <wpg:cNvGrpSpPr/>
                        <wpg:grpSpPr>
                          <a:xfrm>
                            <a:off x="167570" y="1276296"/>
                            <a:ext cx="3557367" cy="1182424"/>
                            <a:chOff x="167570" y="-54"/>
                            <a:chExt cx="3557367" cy="1182424"/>
                          </a:xfrm>
                        </wpg:grpSpPr>
                        <wps:wsp>
                          <wps:cNvPr id="1443" name="Rectangle 1443"/>
                          <wps:cNvSpPr/>
                          <wps:spPr>
                            <a:xfrm>
                              <a:off x="167570" y="-54"/>
                              <a:ext cx="1344346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angle 1444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8" name="Group 1448" descr="Rectangle"/>
                        <wpg:cNvGrpSpPr/>
                        <wpg:grpSpPr>
                          <a:xfrm>
                            <a:off x="167568" y="2809755"/>
                            <a:ext cx="3557369" cy="1182490"/>
                            <a:chOff x="167568" y="-120"/>
                            <a:chExt cx="3557369" cy="1182490"/>
                          </a:xfrm>
                        </wpg:grpSpPr>
                        <wps:wsp>
                          <wps:cNvPr id="1445" name="Rectangle 1445"/>
                          <wps:cNvSpPr/>
                          <wps:spPr>
                            <a:xfrm>
                              <a:off x="167568" y="-120"/>
                              <a:ext cx="134434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Rectangle 1446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9" name="Group 1449" descr="Rectangle"/>
                        <wpg:cNvGrpSpPr/>
                        <wpg:grpSpPr>
                          <a:xfrm>
                            <a:off x="167568" y="4324166"/>
                            <a:ext cx="3557369" cy="1182554"/>
                            <a:chOff x="167568" y="-184"/>
                            <a:chExt cx="3557369" cy="1182554"/>
                          </a:xfrm>
                        </wpg:grpSpPr>
                        <wps:wsp>
                          <wps:cNvPr id="1450" name="Rectangle 1450"/>
                          <wps:cNvSpPr/>
                          <wps:spPr>
                            <a:xfrm>
                              <a:off x="167568" y="-184"/>
                              <a:ext cx="134434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Rectangle 1451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3" name="Group 1453" descr="Rectangle"/>
                        <wpg:cNvGrpSpPr/>
                        <wpg:grpSpPr>
                          <a:xfrm>
                            <a:off x="167568" y="5867150"/>
                            <a:ext cx="3557342" cy="1182620"/>
                            <a:chOff x="167569" y="-250"/>
                            <a:chExt cx="3557368" cy="1182620"/>
                          </a:xfrm>
                        </wpg:grpSpPr>
                        <wps:wsp>
                          <wps:cNvPr id="1454" name="Rectangle 1454"/>
                          <wps:cNvSpPr/>
                          <wps:spPr>
                            <a:xfrm>
                              <a:off x="167569" y="-250"/>
                              <a:ext cx="1344347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Rectangle 1455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2" name="Graphic 146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10" y="228065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Graphic 146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10" y="533220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5B68F" id="Group 515" o:spid="_x0000_s1026" alt="&quot;&quot;" style="position:absolute;margin-left:-22.8pt;margin-top:7.8pt;width:357pt;height:555pt;z-index:-251593728;mso-position-vertical-relative:line;mso-width-relative:margin;mso-height-relative:margin" coordorigin="1675" coordsize="45320,704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">
                <v:shape id="Graphic 1421" o:spid="_x0000_s1027" type="#_x0000_t75" alt="Scale" style="position:absolute;left:4191;top:952;width:7918;height:7601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">
                  <v:imagedata r:id="rId38" o:title="Scale"/>
                </v:shape>
                <v:shape id="Graphic 1424" o:spid="_x0000_s1028" type="#_x0000_t75" alt="Fire" style="position:absolute;left:43719;top:12668;width:3239;height:4483;rotation:-181770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">
                  <v:imagedata r:id="rId44" o:title="Fire"/>
                </v:shape>
                <v:shape id="Graphic 1419" o:spid="_x0000_s1029" type="#_x0000_t75" alt="Drop" style="position:absolute;left:25812;top:4857;width:3239;height:2509;rotation:105424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">
                  <v:imagedata r:id="rId46" o:title="Drop"/>
                </v:shape>
                <v:shape id="Graphic 1432" o:spid="_x0000_s1030" type="#_x0000_t75" alt="Arrow" style="position:absolute;left:15335;top:31908;width:7144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">
                  <v:imagedata r:id="rId70" o:title="Arrow" cropleft="13356f"/>
                </v:shape>
                <v:shape id="Graphic 1434" o:spid="_x0000_s1031" type="#_x0000_t75" alt="Arrow" style="position:absolute;left:15335;top:62484;width:7207;height:4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">
                  <v:imagedata r:id="rId70" o:title="Arrow" cropbottom="-2164f" cropleft="12813f"/>
                </v:shape>
                <v:shape id="Graphic 1435" o:spid="_x0000_s1032" type="#_x0000_t75" alt="Arrow" style="position:absolute;left:15144;top:16954;width:6966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">
                  <v:imagedata r:id="rId69" o:title="Arrow" cropleft="10305f"/>
                </v:shape>
                <v:shape id="Graphic 1436" o:spid="_x0000_s1033" type="#_x0000_t75" alt="Arrow" style="position:absolute;left:15144;top:47339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">
                  <v:imagedata r:id="rId69" o:title="Arrow" cropleft="10305f"/>
                </v:shape>
                <v:shape id="Graphic 1437" o:spid="_x0000_s1034" type="#_x0000_t75" alt="Gift box" style="position:absolute;left:15335;top:476;width:8998;height:8934;rotation:14131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">
                  <v:imagedata r:id="rId78" o:title="Gift box"/>
                </v:shape>
                <v:shape id="Graphic 1438" o:spid="_x0000_s1035" type="#_x0000_t75" alt="Glas" style="position:absolute;left:29241;width:4102;height:5245;rotation:-964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">
                  <v:imagedata r:id="rId45" o:title="Glas"/>
                </v:shape>
                <v:shape id="Graphic 1440" o:spid="_x0000_s1036" type="#_x0000_t75" alt="Podium" style="position:absolute;left:35147;top:2000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">
                  <v:imagedata r:id="rId47" o:title="Podium"/>
                </v:shape>
                <v:shape id="Graphic 1441" o:spid="_x0000_s1037" type="#_x0000_t75" alt="Cup" style="position:absolute;left:39909;top:38671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">
                  <v:imagedata r:id="rId48" o:title="Cup"/>
                </v:shape>
                <v:shape id="Graphic 1" o:spid="_x0000_s1038" type="#_x0000_t75" alt="Arrow" style="position:absolute;left:37242;top:47434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">
                  <v:imagedata r:id="rId79" o:title="Arrow"/>
                </v:shape>
                <v:shape id="Graphic 1442" o:spid="_x0000_s1039" type="#_x0000_t75" alt="Arrow" style="position:absolute;left:37242;top:16859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">
                  <v:imagedata r:id="rId79" o:title="Arrow"/>
                </v:shape>
                <v:group id="Group 1447" o:spid="_x0000_s1040" alt="Rectangle" style="position:absolute;left:1675;top:12762;width:35574;height:11825" coordorigin="1675" coordsize="35573,1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rect id="Rectangle 1443" o:spid="_x0000_s1041" style="position:absolute;left:1675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" fillcolor="white [3212]" strokecolor="black [3213]" strokeweight="1pt"/>
                  <v:rect id="Rectangle 1444" o:spid="_x0000_s1042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" fillcolor="white [3212]" strokecolor="black [3213]" strokeweight="1pt"/>
                </v:group>
                <v:group id="Group 1448" o:spid="_x0000_s1043" alt="Rectangle" style="position:absolute;left:1675;top:28097;width:35574;height:11825" coordorigin="1675,-1" coordsize="35573,1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rect id="Rectangle 1445" o:spid="_x0000_s1044" style="position:absolute;left:1675;top:-1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sG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" fillcolor="white [3212]" strokecolor="black [3213]" strokeweight="1pt"/>
                  <v:rect id="Rectangle 1446" o:spid="_x0000_s1045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" fillcolor="white [3212]" strokecolor="black [3213]" strokeweight="1pt"/>
                </v:group>
                <v:group id="Group 1449" o:spid="_x0000_s1046" alt="Rectangle" style="position:absolute;left:1675;top:43241;width:35574;height:11826" coordorigin="1675,-1" coordsize="35573,1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rect id="Rectangle 1450" o:spid="_x0000_s1047" style="position:absolute;left:1675;top:-1;width:13444;height:11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" fillcolor="white [3212]" strokecolor="black [3213]" strokeweight="1pt"/>
                  <v:rect id="Rectangle 1451" o:spid="_x0000_s1048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" fillcolor="white [3212]" strokecolor="black [3213]" strokeweight="1pt"/>
                </v:group>
                <v:group id="Group 1453" o:spid="_x0000_s1049" alt="Rectangle" style="position:absolute;left:1675;top:58671;width:35574;height:11826" coordorigin="1675,-2" coordsize="35573,1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rect id="Rectangle 1454" o:spid="_x0000_s1050" style="position:absolute;left:1675;top:-2;width:13444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hA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" fillcolor="white [3212]" strokecolor="black [3213]" strokeweight="1pt"/>
                  <v:rect id="Rectangle 1455" o:spid="_x0000_s1051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" fillcolor="white [3212]" strokecolor="black [3213]" strokeweight="1pt"/>
                </v:group>
                <v:shape id="Graphic 1462" o:spid="_x0000_s1052" type="#_x0000_t75" alt="Ribbon" style="position:absolute;left:25241;top:22806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">
                  <v:imagedata r:id="rId54" o:title="Ribbon"/>
                </v:shape>
                <v:shape id="Graphic 1463" o:spid="_x0000_s1053" type="#_x0000_t75" alt="Ribbon" style="position:absolute;left:25241;top:53322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">
                  <v:imagedata r:id="rId54" o:title="Ribbon"/>
                </v:shape>
                <w10:wrap anchory="line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381"/>
      </w:tblGrid>
      <w:tr w:rsidR="00E357DE" w14:paraId="601EBCD3" w14:textId="77777777" w:rsidTr="00E357DE">
        <w:trPr>
          <w:trHeight w:val="3742"/>
        </w:trPr>
        <w:tc>
          <w:tcPr>
            <w:tcW w:w="2778" w:type="dxa"/>
          </w:tcPr>
          <w:p w14:paraId="26635898" w14:textId="77777777" w:rsidR="00E357DE" w:rsidRDefault="00E357DE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4C4A795D" w14:textId="77777777" w:rsidR="00E357DE" w:rsidRDefault="00000000" w:rsidP="00145AF5">
            <w:pPr>
              <w:pStyle w:val="Heading2"/>
              <w:outlineLvl w:val="1"/>
            </w:pPr>
            <w:sdt>
              <w:sdtPr>
                <w:id w:val="-192993488"/>
                <w:placeholder>
                  <w:docPart w:val="EB4C835232C74A35B7378F3D0375E5C1"/>
                </w:placeholder>
                <w:temporary/>
                <w:showingPlcHdr/>
                <w15:appearance w15:val="hidden"/>
              </w:sdtPr>
              <w:sdtContent>
                <w:r w:rsidR="00CD158B">
                  <w:t>Stage 2</w:t>
                </w:r>
              </w:sdtContent>
            </w:sdt>
          </w:p>
        </w:tc>
      </w:tr>
      <w:tr w:rsidR="00E357DE" w14:paraId="0A6C6FDD" w14:textId="77777777" w:rsidTr="00E357DE">
        <w:trPr>
          <w:trHeight w:val="4819"/>
        </w:trPr>
        <w:tc>
          <w:tcPr>
            <w:tcW w:w="2778" w:type="dxa"/>
          </w:tcPr>
          <w:p w14:paraId="163ED4E7" w14:textId="77777777" w:rsidR="00E357DE" w:rsidRDefault="00E357DE" w:rsidP="00145AF5">
            <w:pPr>
              <w:pStyle w:val="Heading2"/>
              <w:outlineLvl w:val="1"/>
            </w:pPr>
          </w:p>
        </w:tc>
        <w:tc>
          <w:tcPr>
            <w:tcW w:w="2381" w:type="dxa"/>
            <w:vAlign w:val="bottom"/>
          </w:tcPr>
          <w:p w14:paraId="037A6B20" w14:textId="77777777" w:rsidR="00E357DE" w:rsidRDefault="00000000" w:rsidP="00145AF5">
            <w:pPr>
              <w:pStyle w:val="Heading2"/>
              <w:outlineLvl w:val="1"/>
            </w:pPr>
            <w:sdt>
              <w:sdtPr>
                <w:id w:val="-328604533"/>
                <w:placeholder>
                  <w:docPart w:val="1C66965DFC4145CA900C721DF0669D73"/>
                </w:placeholder>
                <w:temporary/>
                <w:showingPlcHdr/>
                <w15:appearance w15:val="hidden"/>
              </w:sdtPr>
              <w:sdtContent>
                <w:r w:rsidR="00CD158B">
                  <w:t>Stage 4</w:t>
                </w:r>
              </w:sdtContent>
            </w:sdt>
          </w:p>
        </w:tc>
      </w:tr>
    </w:tbl>
    <w:p w14:paraId="7D0C1E77" w14:textId="77777777" w:rsidR="00AE0029" w:rsidRDefault="00AE0029" w:rsidP="0035716D"/>
    <w:p w14:paraId="54F9A960" w14:textId="77777777" w:rsidR="009F5643" w:rsidRDefault="009F5643" w:rsidP="0035716D"/>
    <w:p w14:paraId="08E3A251" w14:textId="77777777" w:rsidR="009F5643" w:rsidRDefault="009F5643" w:rsidP="0035716D"/>
    <w:p w14:paraId="1FD6BA1F" w14:textId="77777777" w:rsidR="00AE0029" w:rsidRDefault="00AE0029"/>
    <w:p w14:paraId="0BAEEFB0" w14:textId="77777777" w:rsidR="00E80D42" w:rsidRDefault="00E80D42"/>
    <w:p w14:paraId="512DDDCC" w14:textId="77777777" w:rsidR="003C2D3A" w:rsidRDefault="003C2D3A" w:rsidP="009F564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1" layoutInCell="1" allowOverlap="1" wp14:anchorId="25CD6BEB" wp14:editId="54B1E352">
                <wp:simplePos x="0" y="0"/>
                <wp:positionH relativeFrom="column">
                  <wp:posOffset>-139700</wp:posOffset>
                </wp:positionH>
                <wp:positionV relativeFrom="line">
                  <wp:posOffset>-3810</wp:posOffset>
                </wp:positionV>
                <wp:extent cx="4481830" cy="5869940"/>
                <wp:effectExtent l="38100" t="38100" r="128270" b="0"/>
                <wp:wrapNone/>
                <wp:docPr id="517" name="Group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830" cy="5869940"/>
                          <a:chOff x="0" y="-97053"/>
                          <a:chExt cx="4482465" cy="5875989"/>
                        </a:xfrm>
                      </wpg:grpSpPr>
                      <pic:pic xmlns:pic="http://schemas.openxmlformats.org/drawingml/2006/picture">
                        <pic:nvPicPr>
                          <pic:cNvPr id="1493" name="Graphic 1493" descr="Brocol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33359" flipH="1">
                            <a:off x="2971792" y="-59588"/>
                            <a:ext cx="575945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Graphic 1494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6553" flipV="1">
                            <a:off x="1085850" y="140462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Graphic 1495" descr="Carro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52193">
                            <a:off x="1828482" y="217613"/>
                            <a:ext cx="1151890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Graphic 1496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27349" flipH="1">
                            <a:off x="4058285" y="991234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Graphic 1497" descr="Brocolli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155">
                            <a:off x="28575" y="952499"/>
                            <a:ext cx="359410" cy="3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Graphic 1499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15417" flipH="1">
                            <a:off x="0" y="226186"/>
                            <a:ext cx="755650" cy="37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Graphic 1500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38600" y="83311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Graphic 1501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1518529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Graphic 1502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5316021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Graphic 1503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785" y="3277632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Graphic 1504" descr="Ribbon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00659" y="3277668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5988A" id="Group 517" o:spid="_x0000_s1026" alt="&quot;&quot;" style="position:absolute;margin-left:-11pt;margin-top:-.3pt;width:352.9pt;height:462.2pt;z-index:-251591680;mso-position-vertical-relative:line;mso-width-relative:margin;mso-height-relative:margin" coordorigin=",-970" coordsize="44824,587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">
                <v:shape id="Graphic 1493" o:spid="_x0000_s1027" type="#_x0000_t75" alt="Brocolli" style="position:absolute;left:29718;top:-596;width:5758;height:5010;rotation:-35316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">
                  <v:imagedata r:id="rId43" o:title="Brocolli"/>
                </v:shape>
                <v:shape id="Graphic 1494" o:spid="_x0000_s1028" type="#_x0000_t75" alt="Apple" style="position:absolute;left:10858;top:1404;width:4318;height:5246;rotation:-543572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">
                  <v:imagedata r:id="rId40" o:title="Apple"/>
                </v:shape>
                <v:shape id="Graphic 1495" o:spid="_x0000_s1029" type="#_x0000_t75" alt="Carrot" style="position:absolute;left:18285;top:2176;width:11518;height:5404;rotation:-8790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">
                  <v:imagedata r:id="rId39" o:title="Carrot"/>
                </v:shape>
                <v:shape id="Graphic 1496" o:spid="_x0000_s1030" type="#_x0000_t75" alt="Banana" style="position:absolute;left:40582;top:9912;width:5684;height:2800;rotation:881748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">
                  <v:imagedata r:id="rId41" o:title="Banana"/>
                </v:shape>
                <v:shape id="Graphic 1497" o:spid="_x0000_s1031" type="#_x0000_t75" alt="Brocolli" style="position:absolute;left:285;top:9524;width:3594;height:3131;rotation:896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">
                  <v:imagedata r:id="rId43" o:title="Brocolli"/>
                </v:shape>
                <v:shape id="Graphic 1499" o:spid="_x0000_s1032" type="#_x0000_t75" alt="Banana" style="position:absolute;top:2261;width:7556;height:3721;rotation:-98472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">
                  <v:imagedata r:id="rId41" o:title="Banana"/>
                </v:shape>
                <v:shape id="Graphic 1500" o:spid="_x0000_s1033" type="#_x0000_t75" alt="Apple" style="position:absolute;left:40386;top:833;width:4318;height:52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">
                  <v:imagedata r:id="rId40" o:title="Apple"/>
                </v:shape>
                <v:shape id="Graphic 1501" o:spid="_x0000_s1034" type="#_x0000_t75" alt="Ribbon" style="position:absolute;left:10096;top:15185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">
                  <v:imagedata r:id="rId55" o:title="Ribbon"/>
                </v:shape>
                <v:shape id="Graphic 1502" o:spid="_x0000_s1035" type="#_x0000_t75" alt="Ribbon" style="position:absolute;left:10096;top:53160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">
                  <v:imagedata r:id="rId55" o:title="Ribbon"/>
                </v:shape>
                <v:shape id="Graphic 1503" o:spid="_x0000_s1036" type="#_x0000_t75" alt="Ribbon" style="position:absolute;left:3527;top:32776;width:16428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">
                  <v:imagedata r:id="rId55" o:title="Ribbon"/>
                </v:shape>
                <v:shape id="Graphic 1504" o:spid="_x0000_s1037" type="#_x0000_t75" alt="Ribbon" style="position:absolute;left:24006;top:32776;width:16428;height:4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">
                  <v:imagedata r:id="rId55" o:title="Ribbon"/>
                </v:shape>
                <w10:wrap anchory="line"/>
                <w10:anchorlock/>
              </v:group>
            </w:pict>
          </mc:Fallback>
        </mc:AlternateContent>
      </w:r>
    </w:p>
    <w:p w14:paraId="67A2B10D" w14:textId="77777777" w:rsidR="009F5643" w:rsidRDefault="009F5643" w:rsidP="00B51240"/>
    <w:p w14:paraId="676F26AC" w14:textId="77777777" w:rsidR="003C2D3A" w:rsidRDefault="00000000" w:rsidP="003C2D3A">
      <w:pPr>
        <w:pStyle w:val="Heading1"/>
      </w:pPr>
      <w:sdt>
        <w:sdtPr>
          <w:id w:val="1692959220"/>
          <w:placeholder>
            <w:docPart w:val="218A0199ABDC4F6EAAF830D0B631C79C"/>
          </w:placeholder>
          <w:temporary/>
          <w:showingPlcHdr/>
          <w15:appearance w15:val="hidden"/>
        </w:sdtPr>
        <w:sdtContent>
          <w:r w:rsidR="003C2D3A" w:rsidRPr="005652A2">
            <w:rPr>
              <w:sz w:val="56"/>
              <w:szCs w:val="56"/>
            </w:rPr>
            <w:t>Nutrition Goals</w:t>
          </w:r>
        </w:sdtContent>
      </w:sdt>
    </w:p>
    <w:p w14:paraId="2E2B845B" w14:textId="77777777" w:rsidR="00E357DE" w:rsidRPr="003C2D3A" w:rsidRDefault="003C2D3A" w:rsidP="003C2D3A">
      <w:pPr>
        <w:pStyle w:val="Graphic"/>
      </w:pPr>
      <w:r>
        <w:rPr>
          <w:noProof/>
        </w:rPr>
        <mc:AlternateContent>
          <mc:Choice Requires="wpg">
            <w:drawing>
              <wp:inline distT="0" distB="0" distL="0" distR="0" wp14:anchorId="476AAF88" wp14:editId="62DCE014">
                <wp:extent cx="3937000" cy="348615"/>
                <wp:effectExtent l="0" t="0" r="6350" b="0"/>
                <wp:docPr id="516" name="Group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79" name="Graphic 1479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Graphic 1480" descr="Dec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8" name="Oval 1468" descr="Oval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8F80B" id="Group 516" o:spid="_x0000_s1026" alt="&quot;&quot;" style="width:310pt;height:27.45pt;mso-position-horizontal-relative:char;mso-position-vertical-relative:line" coordsize="39370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">
                <v:shape id="Graphic 1479" o:spid="_x0000_s1027" type="#_x0000_t75" alt="Decor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">
                  <v:imagedata r:id="rId58" o:title="Decor" cropbottom="-1f" cropright="-575f"/>
                </v:shape>
                <v:shape id="Graphic 1480" o:spid="_x0000_s1028" type="#_x0000_t75" alt="Decor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">
                  <v:imagedata r:id="rId58" o:title="Decor" croptop="1f" cropbottom="-1f" cropleft="1f" cropright="144f"/>
                </v:shape>
                <v:oval id="Oval 1468" o:spid="_x0000_s1029" alt="Oval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4B7145" w:rsidRPr="003C2D3A" w14:paraId="23C41BF2" w14:textId="77777777" w:rsidTr="004B7145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68151CD" w14:textId="77777777" w:rsidR="004B7145" w:rsidRPr="003C2D3A" w:rsidRDefault="004B7145" w:rsidP="003C2D3A">
            <w:pPr>
              <w:pStyle w:val="Heading2"/>
              <w:outlineLvl w:val="1"/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A2C0EE6" w14:textId="77777777" w:rsidR="004B7145" w:rsidRPr="003C2D3A" w:rsidRDefault="00000000" w:rsidP="003C2D3A">
            <w:pPr>
              <w:pStyle w:val="Heading2"/>
              <w:outlineLvl w:val="1"/>
            </w:pPr>
            <w:sdt>
              <w:sdtPr>
                <w:id w:val="-762222554"/>
                <w:placeholder>
                  <w:docPart w:val="6B748EF000B94D13AA61279B97CC4445"/>
                </w:placeholder>
                <w:temporary/>
                <w:showingPlcHdr/>
                <w15:appearance w15:val="hidden"/>
              </w:sdtPr>
              <w:sdtContent>
                <w:r w:rsidR="00001AFB" w:rsidRPr="00451DC7">
                  <w:t>Goals Group 1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474456D6" w14:textId="77777777" w:rsidR="004B7145" w:rsidRPr="003C2D3A" w:rsidRDefault="004B7145" w:rsidP="003C2D3A">
            <w:pPr>
              <w:pStyle w:val="Heading2"/>
              <w:outlineLvl w:val="1"/>
            </w:pPr>
          </w:p>
        </w:tc>
      </w:tr>
      <w:tr w:rsidR="004B7145" w14:paraId="7EFC172E" w14:textId="77777777" w:rsidTr="004B7145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3570E257" w14:textId="77777777" w:rsidR="004B7145" w:rsidRDefault="004B7145" w:rsidP="003C2D3A">
            <w:pPr>
              <w:pStyle w:val="Heading2"/>
              <w:outlineLvl w:val="1"/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46A7EBC3" w14:textId="77777777" w:rsidR="004B7145" w:rsidRDefault="004B7145" w:rsidP="003C2D3A">
            <w:pPr>
              <w:pStyle w:val="Heading2"/>
              <w:outlineLvl w:val="1"/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330C6E9C" w14:textId="77777777" w:rsidR="004B7145" w:rsidRDefault="004B7145" w:rsidP="003C2D3A">
            <w:pPr>
              <w:pStyle w:val="Heading2"/>
              <w:outlineLvl w:val="1"/>
            </w:pPr>
          </w:p>
        </w:tc>
      </w:tr>
      <w:tr w:rsidR="004B7145" w14:paraId="616C8BAF" w14:textId="77777777" w:rsidTr="004B7145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28124EFA" w14:textId="77777777" w:rsidR="004B7145" w:rsidRDefault="004B7145" w:rsidP="00951BDD"/>
        </w:tc>
      </w:tr>
      <w:tr w:rsidR="004B7145" w14:paraId="1D4043EE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37A1A0" w14:textId="77777777" w:rsidR="004B7145" w:rsidRDefault="004B7145" w:rsidP="00951BDD"/>
        </w:tc>
      </w:tr>
      <w:tr w:rsidR="004B7145" w14:paraId="108780D6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57ABBE8" w14:textId="77777777" w:rsidR="004B7145" w:rsidRDefault="004B7145" w:rsidP="00951BDD"/>
        </w:tc>
      </w:tr>
      <w:tr w:rsidR="004B7145" w14:paraId="23776726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39664525" w14:textId="77777777" w:rsidR="004B7145" w:rsidRDefault="004B7145" w:rsidP="00951BDD"/>
        </w:tc>
      </w:tr>
    </w:tbl>
    <w:p w14:paraId="36BCD3F4" w14:textId="77777777" w:rsidR="006A3E3B" w:rsidRDefault="006A3E3B" w:rsidP="002752B2">
      <w:pPr>
        <w:spacing w:after="60"/>
      </w:pPr>
    </w:p>
    <w:tbl>
      <w:tblPr>
        <w:tblStyle w:val="TableGrid"/>
        <w:tblpPr w:leftFromText="181" w:rightFromText="181" w:vertAnchor="text" w:tblpX="285" w:tblpY="1"/>
        <w:tblOverlap w:val="never"/>
        <w:tblW w:w="6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239"/>
        <w:gridCol w:w="227"/>
        <w:gridCol w:w="312"/>
        <w:gridCol w:w="340"/>
        <w:gridCol w:w="2239"/>
        <w:gridCol w:w="369"/>
      </w:tblGrid>
      <w:tr w:rsidR="005E3302" w:rsidRPr="003C2D3A" w14:paraId="639CE7B0" w14:textId="77777777" w:rsidTr="00E50110">
        <w:trPr>
          <w:trHeight w:val="20"/>
        </w:trPr>
        <w:tc>
          <w:tcPr>
            <w:tcW w:w="4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51C057F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B820D" w14:textId="77777777" w:rsidR="00951BDD" w:rsidRPr="003C2D3A" w:rsidRDefault="00000000" w:rsidP="003C2D3A">
            <w:pPr>
              <w:pStyle w:val="Heading2"/>
              <w:outlineLvl w:val="1"/>
            </w:pPr>
            <w:sdt>
              <w:sdtPr>
                <w:id w:val="-1941896996"/>
                <w:placeholder>
                  <w:docPart w:val="09EBDAB96D434ACFA73EAF82CD9CAAF3"/>
                </w:placeholder>
                <w:temporary/>
                <w:showingPlcHdr/>
                <w15:appearance w15:val="hidden"/>
              </w:sdtPr>
              <w:sdtContent>
                <w:r w:rsidR="00001AFB" w:rsidRPr="003C2D3A">
                  <w:t>Goals Group 2</w:t>
                </w:r>
              </w:sdtContent>
            </w:sdt>
          </w:p>
        </w:tc>
        <w:tc>
          <w:tcPr>
            <w:tcW w:w="22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788E6F2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7A108A8E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7A07613" w14:textId="77777777" w:rsidR="00951BDD" w:rsidRPr="003C2D3A" w:rsidRDefault="00951BDD" w:rsidP="003C2D3A">
            <w:pPr>
              <w:pStyle w:val="Heading2"/>
              <w:outlineLvl w:val="1"/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EA6EC" w14:textId="77777777" w:rsidR="00951BDD" w:rsidRPr="003C2D3A" w:rsidRDefault="00000000" w:rsidP="003C2D3A">
            <w:pPr>
              <w:pStyle w:val="Heading2"/>
              <w:outlineLvl w:val="1"/>
            </w:pPr>
            <w:sdt>
              <w:sdtPr>
                <w:id w:val="892774362"/>
                <w:placeholder>
                  <w:docPart w:val="4BB490A04AB447C797A8C0BA521FF9D2"/>
                </w:placeholder>
                <w:temporary/>
                <w:showingPlcHdr/>
                <w15:appearance w15:val="hidden"/>
              </w:sdtPr>
              <w:sdtContent>
                <w:r w:rsidR="00001AFB" w:rsidRPr="00451DC7">
                  <w:t>Goals Group 3</w:t>
                </w:r>
              </w:sdtContent>
            </w:sdt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5B6746B" w14:textId="77777777" w:rsidR="00951BDD" w:rsidRPr="003C2D3A" w:rsidRDefault="00951BDD" w:rsidP="003C2D3A">
            <w:pPr>
              <w:pStyle w:val="Heading2"/>
              <w:outlineLvl w:val="1"/>
            </w:pPr>
          </w:p>
        </w:tc>
      </w:tr>
      <w:tr w:rsidR="005E3302" w14:paraId="0A7FECBD" w14:textId="77777777" w:rsidTr="00E50110">
        <w:trPr>
          <w:trHeight w:val="510"/>
        </w:trPr>
        <w:tc>
          <w:tcPr>
            <w:tcW w:w="454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5713B55" w14:textId="77777777" w:rsidR="00951BDD" w:rsidRDefault="00951BDD" w:rsidP="002752B2">
            <w:pPr>
              <w:jc w:val="center"/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DF10A" w14:textId="77777777" w:rsidR="00951BDD" w:rsidRPr="00DF6104" w:rsidRDefault="00951BDD" w:rsidP="002752B2">
            <w:pPr>
              <w:jc w:val="center"/>
            </w:pPr>
          </w:p>
        </w:tc>
        <w:tc>
          <w:tcPr>
            <w:tcW w:w="22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auto"/>
            </w:tcBorders>
            <w:vAlign w:val="center"/>
          </w:tcPr>
          <w:p w14:paraId="3014D936" w14:textId="77777777" w:rsidR="00951BDD" w:rsidRDefault="00951BDD" w:rsidP="002752B2">
            <w:pPr>
              <w:jc w:val="center"/>
            </w:pPr>
          </w:p>
        </w:tc>
        <w:tc>
          <w:tcPr>
            <w:tcW w:w="31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2ADDB885" w14:textId="77777777" w:rsidR="00951BDD" w:rsidRPr="00DF6104" w:rsidRDefault="00951BDD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16FCA03C" w14:textId="77777777" w:rsidR="00951BDD" w:rsidRDefault="00951BDD" w:rsidP="002752B2"/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BD012" w14:textId="77777777" w:rsidR="00951BDD" w:rsidRDefault="00951BDD" w:rsidP="002752B2"/>
        </w:tc>
        <w:tc>
          <w:tcPr>
            <w:tcW w:w="369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88A3E2C" w14:textId="77777777" w:rsidR="00951BDD" w:rsidRDefault="00951BDD" w:rsidP="002752B2"/>
        </w:tc>
      </w:tr>
      <w:tr w:rsidR="002752B2" w14:paraId="2145CE0C" w14:textId="77777777" w:rsidTr="00E50110">
        <w:trPr>
          <w:cantSplit/>
          <w:trHeight w:val="369"/>
        </w:trPr>
        <w:tc>
          <w:tcPr>
            <w:tcW w:w="454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68A9BE76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2FCB0B9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3148CB6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0667045A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391EA931" w14:textId="77777777" w:rsidR="002752B2" w:rsidRDefault="002752B2" w:rsidP="002752B2"/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84D94FD" w14:textId="77777777" w:rsidR="002752B2" w:rsidRDefault="002752B2" w:rsidP="002752B2"/>
        </w:tc>
        <w:tc>
          <w:tcPr>
            <w:tcW w:w="36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359A619" w14:textId="77777777" w:rsidR="002752B2" w:rsidRDefault="002752B2" w:rsidP="002752B2"/>
        </w:tc>
      </w:tr>
      <w:tr w:rsidR="002752B2" w14:paraId="196CF9D7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DFE6859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3F5C478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367F1AE4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45377ADD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7C71488C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0F92204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09AB060" w14:textId="77777777" w:rsidR="002752B2" w:rsidRDefault="002752B2" w:rsidP="002752B2"/>
        </w:tc>
      </w:tr>
      <w:tr w:rsidR="002752B2" w14:paraId="1FA7CADE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4B971F8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55E7CC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FAA597F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5538358D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686B48F2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6DA6D3D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49DAAA2" w14:textId="77777777" w:rsidR="002752B2" w:rsidRDefault="002752B2" w:rsidP="002752B2"/>
        </w:tc>
      </w:tr>
      <w:tr w:rsidR="002752B2" w14:paraId="6BEB804F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31E5B1A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E99AD9E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28A65095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0F6E27DE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0FFC2AEC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80746D9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A35C5A1" w14:textId="77777777" w:rsidR="002752B2" w:rsidRDefault="002752B2" w:rsidP="002752B2"/>
        </w:tc>
      </w:tr>
      <w:tr w:rsidR="002752B2" w14:paraId="24AD1021" w14:textId="77777777" w:rsidTr="00E50110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A65A33" w14:textId="77777777" w:rsidR="002752B2" w:rsidRDefault="002752B2" w:rsidP="002752B2">
            <w:pPr>
              <w:jc w:val="center"/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CDF27FA" w14:textId="77777777" w:rsidR="002752B2" w:rsidRPr="00DF6104" w:rsidRDefault="002752B2" w:rsidP="002752B2">
            <w:pPr>
              <w:jc w:val="center"/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580D664E" w14:textId="77777777" w:rsidR="002752B2" w:rsidRDefault="002752B2" w:rsidP="002752B2">
            <w:pPr>
              <w:jc w:val="center"/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151A98ED" w14:textId="77777777" w:rsidR="002752B2" w:rsidRPr="00DF6104" w:rsidRDefault="002752B2" w:rsidP="002752B2">
            <w:pPr>
              <w:ind w:left="-113" w:right="-283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386986BA" w14:textId="77777777" w:rsidR="002752B2" w:rsidRDefault="002752B2" w:rsidP="002752B2"/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362641D" w14:textId="77777777" w:rsidR="002752B2" w:rsidRDefault="002752B2" w:rsidP="002752B2"/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0A77E82" w14:textId="77777777" w:rsidR="002752B2" w:rsidRDefault="002752B2" w:rsidP="002752B2"/>
        </w:tc>
      </w:tr>
    </w:tbl>
    <w:p w14:paraId="1E507FBB" w14:textId="77777777" w:rsidR="00951BDD" w:rsidRDefault="00951BDD" w:rsidP="0035716D"/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2752B2" w:rsidRPr="003C2D3A" w14:paraId="5DBA5767" w14:textId="77777777" w:rsidTr="00AE7053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140F630" w14:textId="77777777" w:rsidR="002752B2" w:rsidRPr="003C2D3A" w:rsidRDefault="002752B2" w:rsidP="003C2D3A">
            <w:pPr>
              <w:pStyle w:val="Heading2"/>
              <w:outlineLvl w:val="1"/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4314D55" w14:textId="77777777" w:rsidR="002752B2" w:rsidRPr="003C2D3A" w:rsidRDefault="00000000" w:rsidP="003C2D3A">
            <w:pPr>
              <w:pStyle w:val="Heading2"/>
              <w:outlineLvl w:val="1"/>
            </w:pPr>
            <w:sdt>
              <w:sdtPr>
                <w:id w:val="-1386476118"/>
                <w:placeholder>
                  <w:docPart w:val="E498A078FDFC4186B2A8DF574F154EE3"/>
                </w:placeholder>
                <w:temporary/>
                <w:showingPlcHdr/>
                <w15:appearance w15:val="hidden"/>
              </w:sdtPr>
              <w:sdtContent>
                <w:r w:rsidR="00001AFB" w:rsidRPr="00451DC7">
                  <w:t>Goals Group 4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2706AB3" w14:textId="77777777" w:rsidR="002752B2" w:rsidRPr="003C2D3A" w:rsidRDefault="002752B2" w:rsidP="003C2D3A">
            <w:pPr>
              <w:pStyle w:val="Heading2"/>
              <w:outlineLvl w:val="1"/>
            </w:pPr>
          </w:p>
        </w:tc>
      </w:tr>
      <w:tr w:rsidR="002752B2" w14:paraId="2AD70691" w14:textId="77777777" w:rsidTr="00AE7053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50B7E65B" w14:textId="77777777" w:rsidR="002752B2" w:rsidRDefault="002752B2" w:rsidP="00AE7053"/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A0D0607" w14:textId="77777777" w:rsidR="002752B2" w:rsidRDefault="002752B2" w:rsidP="00AE7053">
            <w:pPr>
              <w:jc w:val="center"/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20AD13A3" w14:textId="77777777" w:rsidR="002752B2" w:rsidRDefault="002752B2" w:rsidP="00AE7053"/>
        </w:tc>
      </w:tr>
      <w:tr w:rsidR="002752B2" w14:paraId="75460F7C" w14:textId="77777777" w:rsidTr="00AE7053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1623C4EA" w14:textId="77777777" w:rsidR="002752B2" w:rsidRDefault="002752B2" w:rsidP="00AE7053"/>
        </w:tc>
      </w:tr>
      <w:tr w:rsidR="002752B2" w14:paraId="212D2EBE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BCCF705" w14:textId="77777777" w:rsidR="002752B2" w:rsidRDefault="002752B2" w:rsidP="00AE7053"/>
        </w:tc>
      </w:tr>
      <w:tr w:rsidR="002752B2" w14:paraId="5416C01B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D670424" w14:textId="77777777" w:rsidR="002752B2" w:rsidRDefault="002752B2" w:rsidP="00AE7053"/>
        </w:tc>
      </w:tr>
      <w:tr w:rsidR="002752B2" w14:paraId="027C5325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07D49C49" w14:textId="77777777" w:rsidR="002752B2" w:rsidRDefault="002752B2" w:rsidP="00AE7053"/>
        </w:tc>
      </w:tr>
    </w:tbl>
    <w:p w14:paraId="768E75E0" w14:textId="77777777" w:rsidR="004B7145" w:rsidRPr="0035716D" w:rsidRDefault="004B7145" w:rsidP="0035716D"/>
    <w:sectPr w:rsidR="004B7145" w:rsidRPr="0035716D" w:rsidSect="00FF3827">
      <w:footerReference w:type="even" r:id="rId80"/>
      <w:footerReference w:type="default" r:id="rId81"/>
      <w:pgSz w:w="7920" w:h="12240"/>
      <w:pgMar w:top="0" w:right="720" w:bottom="567" w:left="720" w:header="0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A97F6" w14:textId="77777777" w:rsidR="00371BCC" w:rsidRDefault="00371BCC" w:rsidP="00A97887">
      <w:pPr>
        <w:spacing w:after="0" w:line="240" w:lineRule="auto"/>
      </w:pPr>
      <w:r>
        <w:separator/>
      </w:r>
    </w:p>
    <w:p w14:paraId="30A47E47" w14:textId="77777777" w:rsidR="00371BCC" w:rsidRDefault="00371BCC"/>
  </w:endnote>
  <w:endnote w:type="continuationSeparator" w:id="0">
    <w:p w14:paraId="105D7293" w14:textId="77777777" w:rsidR="00371BCC" w:rsidRDefault="00371BCC" w:rsidP="00A97887">
      <w:pPr>
        <w:spacing w:after="0" w:line="240" w:lineRule="auto"/>
      </w:pPr>
      <w:r>
        <w:continuationSeparator/>
      </w:r>
    </w:p>
    <w:p w14:paraId="6C0128B2" w14:textId="77777777" w:rsidR="00371BCC" w:rsidRDefault="00371B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83751"/>
      <w:docPartObj>
        <w:docPartGallery w:val="Page Numbers (Bottom of Page)"/>
        <w:docPartUnique/>
      </w:docPartObj>
    </w:sdtPr>
    <w:sdtContent>
      <w:p w14:paraId="6F1AD9CD" w14:textId="77777777" w:rsidR="00AE7053" w:rsidRPr="00C46081" w:rsidRDefault="00AE7053" w:rsidP="00C46081">
        <w:pPr>
          <w:pStyle w:val="Footer"/>
        </w:pPr>
        <w:r w:rsidRPr="00C46081">
          <w:fldChar w:fldCharType="begin"/>
        </w:r>
        <w:r w:rsidRPr="00C46081">
          <w:instrText xml:space="preserve"> PAGE   \* MERGEFORMAT </w:instrText>
        </w:r>
        <w:r w:rsidRPr="00C46081">
          <w:fldChar w:fldCharType="separate"/>
        </w:r>
        <w:r w:rsidRPr="00C46081">
          <w:t>2</w:t>
        </w:r>
        <w:r w:rsidRPr="00C46081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AF13" w14:textId="77777777" w:rsidR="00AE0029" w:rsidRPr="00A735F9" w:rsidRDefault="00000000" w:rsidP="000068EF">
    <w:pPr>
      <w:pStyle w:val="FooterAlt"/>
      <w:rPr>
        <w:rFonts w:ascii="Times New Roman" w:hAnsi="Times New Roman"/>
      </w:rPr>
    </w:pPr>
    <w:sdt>
      <w:sdtPr>
        <w:id w:val="82804887"/>
        <w:docPartObj>
          <w:docPartGallery w:val="Page Numbers (Bottom of Page)"/>
          <w:docPartUnique/>
        </w:docPartObj>
      </w:sdtPr>
      <w:sdtContent>
        <w:r w:rsidR="00AE0029" w:rsidRPr="00752556">
          <w:fldChar w:fldCharType="begin"/>
        </w:r>
        <w:r w:rsidR="00AE0029" w:rsidRPr="00752556">
          <w:instrText xml:space="preserve"> PAGE   \* MERGEFORMAT </w:instrText>
        </w:r>
        <w:r w:rsidR="00AE0029" w:rsidRPr="00752556">
          <w:fldChar w:fldCharType="separate"/>
        </w:r>
        <w:r w:rsidR="00AE0029" w:rsidRPr="00752556">
          <w:t>2</w:t>
        </w:r>
        <w:r w:rsidR="00AE0029" w:rsidRPr="00752556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54CEE" w14:textId="77777777" w:rsidR="00371BCC" w:rsidRDefault="00371BCC" w:rsidP="00A97887">
      <w:pPr>
        <w:spacing w:after="0" w:line="240" w:lineRule="auto"/>
      </w:pPr>
      <w:r>
        <w:separator/>
      </w:r>
    </w:p>
    <w:p w14:paraId="61F50087" w14:textId="77777777" w:rsidR="00371BCC" w:rsidRDefault="00371BCC"/>
  </w:footnote>
  <w:footnote w:type="continuationSeparator" w:id="0">
    <w:p w14:paraId="2DF760B1" w14:textId="77777777" w:rsidR="00371BCC" w:rsidRDefault="00371BCC" w:rsidP="00A97887">
      <w:pPr>
        <w:spacing w:after="0" w:line="240" w:lineRule="auto"/>
      </w:pPr>
      <w:r>
        <w:continuationSeparator/>
      </w:r>
    </w:p>
    <w:p w14:paraId="06452F23" w14:textId="77777777" w:rsidR="00371BCC" w:rsidRDefault="00371BC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A2"/>
    <w:rsid w:val="000010E9"/>
    <w:rsid w:val="00001AFB"/>
    <w:rsid w:val="000068EF"/>
    <w:rsid w:val="00010E55"/>
    <w:rsid w:val="00046247"/>
    <w:rsid w:val="00053D60"/>
    <w:rsid w:val="00066567"/>
    <w:rsid w:val="00077BBA"/>
    <w:rsid w:val="00083F0B"/>
    <w:rsid w:val="00090A0E"/>
    <w:rsid w:val="00097FEC"/>
    <w:rsid w:val="000B2997"/>
    <w:rsid w:val="000D1108"/>
    <w:rsid w:val="000D6AE8"/>
    <w:rsid w:val="00101412"/>
    <w:rsid w:val="00107081"/>
    <w:rsid w:val="00145AF5"/>
    <w:rsid w:val="001537C6"/>
    <w:rsid w:val="00176BC7"/>
    <w:rsid w:val="001A22CC"/>
    <w:rsid w:val="001A30C4"/>
    <w:rsid w:val="001B6FC9"/>
    <w:rsid w:val="001C2D1C"/>
    <w:rsid w:val="001D1616"/>
    <w:rsid w:val="00202251"/>
    <w:rsid w:val="00211CA7"/>
    <w:rsid w:val="0023328C"/>
    <w:rsid w:val="002752B2"/>
    <w:rsid w:val="002802F3"/>
    <w:rsid w:val="00292900"/>
    <w:rsid w:val="00292BAF"/>
    <w:rsid w:val="00295139"/>
    <w:rsid w:val="002A55CF"/>
    <w:rsid w:val="002B3F9A"/>
    <w:rsid w:val="002C163B"/>
    <w:rsid w:val="002D7EA1"/>
    <w:rsid w:val="002E1862"/>
    <w:rsid w:val="002E2D21"/>
    <w:rsid w:val="002F31C9"/>
    <w:rsid w:val="00302B0B"/>
    <w:rsid w:val="00335228"/>
    <w:rsid w:val="00346642"/>
    <w:rsid w:val="0035716D"/>
    <w:rsid w:val="00370B73"/>
    <w:rsid w:val="00370D36"/>
    <w:rsid w:val="00371BCC"/>
    <w:rsid w:val="003C2D3A"/>
    <w:rsid w:val="004016DE"/>
    <w:rsid w:val="00412D7E"/>
    <w:rsid w:val="00434210"/>
    <w:rsid w:val="0044758B"/>
    <w:rsid w:val="0045165C"/>
    <w:rsid w:val="00451DC7"/>
    <w:rsid w:val="00462E85"/>
    <w:rsid w:val="004817B4"/>
    <w:rsid w:val="004858A3"/>
    <w:rsid w:val="004A4812"/>
    <w:rsid w:val="004B55C7"/>
    <w:rsid w:val="004B70D3"/>
    <w:rsid w:val="004B7145"/>
    <w:rsid w:val="004D1ECE"/>
    <w:rsid w:val="00544EAB"/>
    <w:rsid w:val="005652A2"/>
    <w:rsid w:val="00582F14"/>
    <w:rsid w:val="00593AF5"/>
    <w:rsid w:val="00595835"/>
    <w:rsid w:val="005A1CAA"/>
    <w:rsid w:val="005D38F8"/>
    <w:rsid w:val="005E3302"/>
    <w:rsid w:val="00603B8B"/>
    <w:rsid w:val="00611711"/>
    <w:rsid w:val="00641B5B"/>
    <w:rsid w:val="00651B19"/>
    <w:rsid w:val="0065382B"/>
    <w:rsid w:val="00655BBA"/>
    <w:rsid w:val="006701BA"/>
    <w:rsid w:val="00671297"/>
    <w:rsid w:val="00683CFC"/>
    <w:rsid w:val="006A1D60"/>
    <w:rsid w:val="006A3E3B"/>
    <w:rsid w:val="006A5EBC"/>
    <w:rsid w:val="006C0FE3"/>
    <w:rsid w:val="006C44B8"/>
    <w:rsid w:val="006F1916"/>
    <w:rsid w:val="006F1B28"/>
    <w:rsid w:val="0071199E"/>
    <w:rsid w:val="0074723B"/>
    <w:rsid w:val="00752556"/>
    <w:rsid w:val="00772156"/>
    <w:rsid w:val="00796B4C"/>
    <w:rsid w:val="007A7F50"/>
    <w:rsid w:val="007B30FE"/>
    <w:rsid w:val="007B64B5"/>
    <w:rsid w:val="007B74F4"/>
    <w:rsid w:val="007B7CC9"/>
    <w:rsid w:val="007C5F16"/>
    <w:rsid w:val="007F1019"/>
    <w:rsid w:val="007F49F5"/>
    <w:rsid w:val="007F4D81"/>
    <w:rsid w:val="007F4E7C"/>
    <w:rsid w:val="0080286A"/>
    <w:rsid w:val="00822811"/>
    <w:rsid w:val="008248A0"/>
    <w:rsid w:val="00843004"/>
    <w:rsid w:val="00850248"/>
    <w:rsid w:val="00856079"/>
    <w:rsid w:val="008610CF"/>
    <w:rsid w:val="008842F0"/>
    <w:rsid w:val="008B6A2C"/>
    <w:rsid w:val="008B6DF2"/>
    <w:rsid w:val="008C1FEF"/>
    <w:rsid w:val="008D22FC"/>
    <w:rsid w:val="008F0A6F"/>
    <w:rsid w:val="0090288B"/>
    <w:rsid w:val="00903CF0"/>
    <w:rsid w:val="00914971"/>
    <w:rsid w:val="00920B56"/>
    <w:rsid w:val="00925244"/>
    <w:rsid w:val="00951BDD"/>
    <w:rsid w:val="009562AD"/>
    <w:rsid w:val="00987674"/>
    <w:rsid w:val="0099673E"/>
    <w:rsid w:val="009A5748"/>
    <w:rsid w:val="009B1597"/>
    <w:rsid w:val="009B2AB1"/>
    <w:rsid w:val="009D1041"/>
    <w:rsid w:val="009F5643"/>
    <w:rsid w:val="00A15A4E"/>
    <w:rsid w:val="00A15F77"/>
    <w:rsid w:val="00A50491"/>
    <w:rsid w:val="00A650D8"/>
    <w:rsid w:val="00A735F9"/>
    <w:rsid w:val="00A7513C"/>
    <w:rsid w:val="00A97887"/>
    <w:rsid w:val="00AA4B7B"/>
    <w:rsid w:val="00AE0029"/>
    <w:rsid w:val="00AE0341"/>
    <w:rsid w:val="00AE4C49"/>
    <w:rsid w:val="00AE7053"/>
    <w:rsid w:val="00B01168"/>
    <w:rsid w:val="00B37678"/>
    <w:rsid w:val="00B51240"/>
    <w:rsid w:val="00B53FDC"/>
    <w:rsid w:val="00B756F1"/>
    <w:rsid w:val="00B86173"/>
    <w:rsid w:val="00B9130B"/>
    <w:rsid w:val="00BB040E"/>
    <w:rsid w:val="00BB49BC"/>
    <w:rsid w:val="00BB7ACA"/>
    <w:rsid w:val="00BB7CF3"/>
    <w:rsid w:val="00BD75A2"/>
    <w:rsid w:val="00C1191D"/>
    <w:rsid w:val="00C37265"/>
    <w:rsid w:val="00C46081"/>
    <w:rsid w:val="00C50743"/>
    <w:rsid w:val="00C55447"/>
    <w:rsid w:val="00C81931"/>
    <w:rsid w:val="00CB1C58"/>
    <w:rsid w:val="00CB5F9E"/>
    <w:rsid w:val="00CD158B"/>
    <w:rsid w:val="00CF25A1"/>
    <w:rsid w:val="00D0746D"/>
    <w:rsid w:val="00D2334E"/>
    <w:rsid w:val="00D75A4A"/>
    <w:rsid w:val="00DC55E9"/>
    <w:rsid w:val="00DD6256"/>
    <w:rsid w:val="00DD7010"/>
    <w:rsid w:val="00DF6104"/>
    <w:rsid w:val="00E0196B"/>
    <w:rsid w:val="00E357DE"/>
    <w:rsid w:val="00E50110"/>
    <w:rsid w:val="00E80D42"/>
    <w:rsid w:val="00EA27DC"/>
    <w:rsid w:val="00EA467E"/>
    <w:rsid w:val="00EE0515"/>
    <w:rsid w:val="00F30B60"/>
    <w:rsid w:val="00F758F1"/>
    <w:rsid w:val="00F803C4"/>
    <w:rsid w:val="00F82EA2"/>
    <w:rsid w:val="00F85F11"/>
    <w:rsid w:val="00FA7D4E"/>
    <w:rsid w:val="00FC2966"/>
    <w:rsid w:val="00FC7866"/>
    <w:rsid w:val="00FE165D"/>
    <w:rsid w:val="00FF3827"/>
    <w:rsid w:val="00FF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B7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DC7"/>
    <w:rPr>
      <w:b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D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2F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8EF"/>
    <w:pPr>
      <w:keepLines/>
      <w:spacing w:after="0"/>
      <w:jc w:val="center"/>
      <w:outlineLvl w:val="2"/>
    </w:pPr>
    <w:rPr>
      <w:rFonts w:eastAsiaTheme="majorEastAsia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4971"/>
    <w:pPr>
      <w:keepNext/>
      <w:keepLines/>
      <w:spacing w:after="0" w:line="240" w:lineRule="auto"/>
      <w:outlineLvl w:val="3"/>
    </w:pPr>
    <w:rPr>
      <w:rFonts w:eastAsiaTheme="majorEastAsia" w:cstheme="majorBidi"/>
      <w:b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0248"/>
    <w:pPr>
      <w:keepNext/>
      <w:keepLines/>
      <w:spacing w:after="0" w:line="216" w:lineRule="auto"/>
      <w:jc w:val="center"/>
      <w:outlineLvl w:val="4"/>
    </w:pPr>
    <w:rPr>
      <w:rFonts w:asciiTheme="majorHAnsi" w:eastAsiaTheme="majorEastAsia" w:hAnsiTheme="majorHAnsi" w:cstheme="majorBidi"/>
      <w:sz w:val="60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6F1B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9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1B28"/>
    <w:rPr>
      <w:lang w:val="en-US"/>
    </w:rPr>
  </w:style>
  <w:style w:type="paragraph" w:styleId="Footer">
    <w:name w:val="footer"/>
    <w:basedOn w:val="Normal"/>
    <w:link w:val="FooterChar"/>
    <w:uiPriority w:val="99"/>
    <w:rsid w:val="00987674"/>
    <w:pPr>
      <w:tabs>
        <w:tab w:val="center" w:pos="4677"/>
        <w:tab w:val="right" w:pos="9355"/>
      </w:tabs>
      <w:spacing w:after="0" w:line="240" w:lineRule="auto"/>
      <w:ind w:left="-300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87674"/>
    <w:rPr>
      <w:rFonts w:asciiTheme="majorHAnsi" w:hAnsiTheme="majorHAnsi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76BC7"/>
    <w:pPr>
      <w:spacing w:before="3720" w:after="0" w:line="240" w:lineRule="auto"/>
      <w:contextualSpacing/>
      <w:jc w:val="center"/>
    </w:pPr>
    <w:rPr>
      <w:rFonts w:asciiTheme="majorHAnsi" w:eastAsiaTheme="majorEastAsia" w:hAnsiTheme="majorHAnsi" w:cstheme="majorBidi"/>
      <w:bCs/>
      <w:cap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176BC7"/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/>
    </w:rPr>
  </w:style>
  <w:style w:type="table" w:styleId="TableGrid">
    <w:name w:val="Table Grid"/>
    <w:basedOn w:val="TableNormal"/>
    <w:uiPriority w:val="39"/>
    <w:rsid w:val="007F1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101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AF5"/>
    <w:pPr>
      <w:spacing w:before="600" w:after="0" w:line="240" w:lineRule="auto"/>
      <w:jc w:val="center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3AF5"/>
    <w:rPr>
      <w:b/>
      <w:i/>
      <w:iCs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A7D4E"/>
    <w:rPr>
      <w:rFonts w:asciiTheme="majorHAnsi" w:eastAsiaTheme="majorEastAsia" w:hAnsiTheme="majorHAnsi" w:cstheme="majorBidi"/>
      <w:b/>
      <w:sz w:val="60"/>
      <w:szCs w:val="32"/>
      <w:lang w:val="en-US"/>
    </w:rPr>
  </w:style>
  <w:style w:type="paragraph" w:customStyle="1" w:styleId="Graphic">
    <w:name w:val="Graphic"/>
    <w:basedOn w:val="Normal"/>
    <w:next w:val="Normal"/>
    <w:link w:val="GraphicChar"/>
    <w:uiPriority w:val="12"/>
    <w:qFormat/>
    <w:rsid w:val="007F4D81"/>
    <w:pPr>
      <w:spacing w:after="120" w:line="240" w:lineRule="auto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rsid w:val="008842F0"/>
    <w:rPr>
      <w:rFonts w:eastAsiaTheme="majorEastAsia" w:cstheme="majorBidi"/>
      <w:i/>
      <w:sz w:val="24"/>
      <w:szCs w:val="26"/>
      <w:lang w:val="en-US"/>
    </w:rPr>
  </w:style>
  <w:style w:type="character" w:customStyle="1" w:styleId="GraphicChar">
    <w:name w:val="Graphic Char"/>
    <w:basedOn w:val="DefaultParagraphFont"/>
    <w:link w:val="Graphic"/>
    <w:uiPriority w:val="12"/>
    <w:rsid w:val="006701BA"/>
    <w:rPr>
      <w:lang w:val="en-US"/>
    </w:rPr>
  </w:style>
  <w:style w:type="paragraph" w:customStyle="1" w:styleId="Note">
    <w:name w:val="Note"/>
    <w:basedOn w:val="Normal"/>
    <w:next w:val="Normal"/>
    <w:link w:val="NoteChar"/>
    <w:uiPriority w:val="12"/>
    <w:qFormat/>
    <w:rsid w:val="00FF4135"/>
    <w:pPr>
      <w:jc w:val="right"/>
    </w:pPr>
    <w:rPr>
      <w:i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068EF"/>
    <w:rPr>
      <w:rFonts w:eastAsiaTheme="majorEastAsia" w:cstheme="majorBidi"/>
      <w:i/>
      <w:szCs w:val="24"/>
      <w:lang w:val="en-US"/>
    </w:rPr>
  </w:style>
  <w:style w:type="character" w:customStyle="1" w:styleId="NoteChar">
    <w:name w:val="Note Char"/>
    <w:basedOn w:val="DefaultParagraphFont"/>
    <w:link w:val="Note"/>
    <w:uiPriority w:val="12"/>
    <w:rsid w:val="006701BA"/>
    <w:rPr>
      <w:i/>
      <w:sz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14971"/>
    <w:rPr>
      <w:rFonts w:eastAsiaTheme="majorEastAsia" w:cstheme="majorBidi"/>
      <w:i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50248"/>
    <w:rPr>
      <w:rFonts w:asciiTheme="majorHAnsi" w:eastAsiaTheme="majorEastAsia" w:hAnsiTheme="majorHAnsi" w:cstheme="majorBidi"/>
      <w:b/>
      <w:sz w:val="6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B2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FooterAlt">
    <w:name w:val="Footer Alt"/>
    <w:basedOn w:val="Footer"/>
    <w:qFormat/>
    <w:rsid w:val="000068EF"/>
    <w:pPr>
      <w:ind w:right="-270"/>
      <w:jc w:val="right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sv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66" Type="http://schemas.openxmlformats.org/officeDocument/2006/relationships/image" Target="media/image57.sv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sv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svg"/><Relationship Id="rId69" Type="http://schemas.openxmlformats.org/officeDocument/2006/relationships/image" Target="media/image60.png"/><Relationship Id="rId77" Type="http://schemas.openxmlformats.org/officeDocument/2006/relationships/image" Target="media/image68.svg"/><Relationship Id="rId8" Type="http://schemas.openxmlformats.org/officeDocument/2006/relationships/footnotes" Target="footnotes.xml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svg"/><Relationship Id="rId70" Type="http://schemas.openxmlformats.org/officeDocument/2006/relationships/image" Target="media/image61.png"/><Relationship Id="rId75" Type="http://schemas.openxmlformats.org/officeDocument/2006/relationships/image" Target="media/image66.sv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gi\AppData\Roaming\Microsoft\Templates\Nutrition%20journal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E44A000C4F4D3888674F0072DCE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58336-C241-4889-A0F0-168AC1B48713}"/>
      </w:docPartPr>
      <w:docPartBody>
        <w:p w:rsidR="00C668E2" w:rsidRDefault="00000000">
          <w:pPr>
            <w:pStyle w:val="ACE44A000C4F4D3888674F0072DCE950"/>
          </w:pPr>
          <w:r w:rsidRPr="007F1019">
            <w:t>NUTRITION</w:t>
          </w:r>
          <w:r w:rsidRPr="007F1019">
            <w:br/>
            <w:t>JOURNAL</w:t>
          </w:r>
        </w:p>
      </w:docPartBody>
    </w:docPart>
    <w:docPart>
      <w:docPartPr>
        <w:name w:val="F44E4965FC1342FA8F293F776418C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F7C95-E09A-44D6-AAB3-789FC0A421AC}"/>
      </w:docPartPr>
      <w:docPartBody>
        <w:p w:rsidR="00C668E2" w:rsidRDefault="00000000">
          <w:pPr>
            <w:pStyle w:val="F44E4965FC1342FA8F293F776418CD67"/>
          </w:pPr>
          <w:r>
            <w:t>Healthy Snack</w:t>
          </w:r>
          <w:r>
            <w:br/>
            <w:t>Ideas</w:t>
          </w:r>
        </w:p>
      </w:docPartBody>
    </w:docPart>
    <w:docPart>
      <w:docPartPr>
        <w:name w:val="374F56D6AD4044B88936F4D36FB3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4B931-C8E3-454A-A662-55715CAE0CAE}"/>
      </w:docPartPr>
      <w:docPartBody>
        <w:p w:rsidR="00C668E2" w:rsidRDefault="00000000">
          <w:pPr>
            <w:pStyle w:val="374F56D6AD4044B88936F4D36FB3CAA6"/>
          </w:pPr>
          <w:r w:rsidRPr="00D2334E">
            <w:t>Nuts</w:t>
          </w:r>
        </w:p>
      </w:docPartBody>
    </w:docPart>
    <w:docPart>
      <w:docPartPr>
        <w:name w:val="21A3937C819A4049BA4E472116080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583D-8CA5-4F74-8889-F6EB57E3EA11}"/>
      </w:docPartPr>
      <w:docPartBody>
        <w:p w:rsidR="00C668E2" w:rsidRDefault="00000000">
          <w:pPr>
            <w:pStyle w:val="21A3937C819A4049BA4E47211608031C"/>
          </w:pPr>
          <w:r w:rsidRPr="00D2334E">
            <w:t>Veg</w:t>
          </w:r>
        </w:p>
      </w:docPartBody>
    </w:docPart>
    <w:docPart>
      <w:docPartPr>
        <w:name w:val="1793B95485FF4982AC4862965A4DE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8D914-792B-4BD3-B1CE-EC0422FD343A}"/>
      </w:docPartPr>
      <w:docPartBody>
        <w:p w:rsidR="00C668E2" w:rsidRDefault="00000000">
          <w:pPr>
            <w:pStyle w:val="1793B95485FF4982AC4862965A4DEE27"/>
          </w:pPr>
          <w:r w:rsidRPr="00D2334E">
            <w:t>Fruit</w:t>
          </w:r>
        </w:p>
      </w:docPartBody>
    </w:docPart>
    <w:docPart>
      <w:docPartPr>
        <w:name w:val="54722654EE2649D9A9D1057176B16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0118A-AA9E-427B-A038-E2BAE0CFCCB9}"/>
      </w:docPartPr>
      <w:docPartBody>
        <w:p w:rsidR="00C668E2" w:rsidRDefault="00000000">
          <w:pPr>
            <w:pStyle w:val="54722654EE2649D9A9D1057176B16D1F"/>
          </w:pPr>
          <w:r w:rsidRPr="00D2334E">
            <w:t>Seafood</w:t>
          </w:r>
        </w:p>
      </w:docPartBody>
    </w:docPart>
    <w:docPart>
      <w:docPartPr>
        <w:name w:val="6223B12271D14A499734E691E2C80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CDCD-578E-4702-B930-9B12E70F358E}"/>
      </w:docPartPr>
      <w:docPartBody>
        <w:p w:rsidR="00C668E2" w:rsidRDefault="00000000">
          <w:pPr>
            <w:pStyle w:val="6223B12271D14A499734E691E2C80F7D"/>
          </w:pPr>
          <w:r w:rsidRPr="00D2334E">
            <w:t>Fish</w:t>
          </w:r>
        </w:p>
      </w:docPartBody>
    </w:docPart>
    <w:docPart>
      <w:docPartPr>
        <w:name w:val="04B512A2B56A426DB93B0C1200636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B7346-618E-4660-BADE-5D799E3D8893}"/>
      </w:docPartPr>
      <w:docPartBody>
        <w:p w:rsidR="00C668E2" w:rsidRDefault="00000000">
          <w:pPr>
            <w:pStyle w:val="04B512A2B56A426DB93B0C1200636D0A"/>
          </w:pPr>
          <w:r w:rsidRPr="00D2334E">
            <w:t>Sweet</w:t>
          </w:r>
        </w:p>
      </w:docPartBody>
    </w:docPart>
    <w:docPart>
      <w:docPartPr>
        <w:name w:val="0CF4449852ED44C19A35903C6D854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FB4B3-325A-4ED6-A0D5-70AA6584E1EA}"/>
      </w:docPartPr>
      <w:docPartBody>
        <w:p w:rsidR="00C668E2" w:rsidRDefault="00000000">
          <w:pPr>
            <w:pStyle w:val="0CF4449852ED44C19A35903C6D8544D3"/>
          </w:pPr>
          <w:r w:rsidRPr="00F82EA2">
            <w:t>Other</w:t>
          </w:r>
        </w:p>
      </w:docPartBody>
    </w:docPart>
    <w:docPart>
      <w:docPartPr>
        <w:name w:val="CC9A96AA0DF945C7A6F182B8EDE0E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D1166-2F03-4170-83C7-1A0B734C8478}"/>
      </w:docPartPr>
      <w:docPartBody>
        <w:p w:rsidR="00C668E2" w:rsidRDefault="00000000">
          <w:pPr>
            <w:pStyle w:val="CC9A96AA0DF945C7A6F182B8EDE0EBA1"/>
          </w:pPr>
          <w:r>
            <w:t>Weekly Food Log</w:t>
          </w:r>
        </w:p>
      </w:docPartBody>
    </w:docPart>
    <w:docPart>
      <w:docPartPr>
        <w:name w:val="906EBE7B171545BFBD2FC3C25903D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8F19C-25BC-404C-83C3-DB5BB412B0B9}"/>
      </w:docPartPr>
      <w:docPartBody>
        <w:p w:rsidR="00C668E2" w:rsidRDefault="00000000">
          <w:pPr>
            <w:pStyle w:val="906EBE7B171545BFBD2FC3C25903DDCA"/>
          </w:pPr>
          <w:r w:rsidRPr="005A1CAA">
            <w:t>Sun</w:t>
          </w:r>
        </w:p>
      </w:docPartBody>
    </w:docPart>
    <w:docPart>
      <w:docPartPr>
        <w:name w:val="8032972F62F04D94ABCF30665839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431D0-5FB8-4145-B6BC-007C0EAF1A76}"/>
      </w:docPartPr>
      <w:docPartBody>
        <w:p w:rsidR="00C668E2" w:rsidRDefault="00000000">
          <w:pPr>
            <w:pStyle w:val="8032972F62F04D94ABCF30665839545E"/>
          </w:pPr>
          <w:r w:rsidRPr="005A1CAA">
            <w:t>Mon</w:t>
          </w:r>
        </w:p>
      </w:docPartBody>
    </w:docPart>
    <w:docPart>
      <w:docPartPr>
        <w:name w:val="FF5022DBFE224D0597A229856E87F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50360-CE93-47B3-BE0C-19D53BFDFAAD}"/>
      </w:docPartPr>
      <w:docPartBody>
        <w:p w:rsidR="00C668E2" w:rsidRDefault="00000000">
          <w:pPr>
            <w:pStyle w:val="FF5022DBFE224D0597A229856E87F225"/>
          </w:pPr>
          <w:r w:rsidRPr="005A1CAA">
            <w:t>Tue</w:t>
          </w:r>
        </w:p>
      </w:docPartBody>
    </w:docPart>
    <w:docPart>
      <w:docPartPr>
        <w:name w:val="6802E4F1DF5346F383F8204E54C62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6095D-9F31-4691-BA10-6903D4091FEC}"/>
      </w:docPartPr>
      <w:docPartBody>
        <w:p w:rsidR="00C668E2" w:rsidRDefault="00000000">
          <w:pPr>
            <w:pStyle w:val="6802E4F1DF5346F383F8204E54C62DC8"/>
          </w:pPr>
          <w:r w:rsidRPr="005A1CAA">
            <w:t>Thu</w:t>
          </w:r>
        </w:p>
      </w:docPartBody>
    </w:docPart>
    <w:docPart>
      <w:docPartPr>
        <w:name w:val="CBE8DC67E7EB422B82C6614D4D229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377AB-F9F6-4489-BCC3-1DA1D09BBC3C}"/>
      </w:docPartPr>
      <w:docPartBody>
        <w:p w:rsidR="00C668E2" w:rsidRDefault="00000000">
          <w:pPr>
            <w:pStyle w:val="CBE8DC67E7EB422B82C6614D4D229F1F"/>
          </w:pPr>
          <w:r w:rsidRPr="005A1CAA">
            <w:t>Notes</w:t>
          </w:r>
        </w:p>
      </w:docPartBody>
    </w:docPart>
    <w:docPart>
      <w:docPartPr>
        <w:name w:val="A63B57F8432A4025B86AE4F71EF6D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C9F34-0DCE-4204-9FB2-8BAB94E68816}"/>
      </w:docPartPr>
      <w:docPartBody>
        <w:p w:rsidR="00C668E2" w:rsidRDefault="00000000">
          <w:pPr>
            <w:pStyle w:val="A63B57F8432A4025B86AE4F71EF6DB6A"/>
          </w:pPr>
          <w:r>
            <w:t>Water Tracker</w:t>
          </w:r>
        </w:p>
      </w:docPartBody>
    </w:docPart>
    <w:docPart>
      <w:docPartPr>
        <w:name w:val="7DD78ED277C649B3A081CE6236DA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F0923-9648-496B-A74A-1B518AEAE879}"/>
      </w:docPartPr>
      <w:docPartBody>
        <w:p w:rsidR="00C668E2" w:rsidRDefault="00000000">
          <w:pPr>
            <w:pStyle w:val="7DD78ED277C649B3A081CE6236DA7314"/>
          </w:pPr>
          <w:r w:rsidRPr="00C37265">
            <w:t>1</w:t>
          </w:r>
        </w:p>
      </w:docPartBody>
    </w:docPart>
    <w:docPart>
      <w:docPartPr>
        <w:name w:val="AC27B22FD04B4BD6B8757966507B6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8A8A9-11FB-4F67-8ABD-20C278AC1E3E}"/>
      </w:docPartPr>
      <w:docPartBody>
        <w:p w:rsidR="00C668E2" w:rsidRDefault="00000000">
          <w:pPr>
            <w:pStyle w:val="AC27B22FD04B4BD6B8757966507B647D"/>
          </w:pPr>
          <w:r>
            <w:t>16</w:t>
          </w:r>
        </w:p>
      </w:docPartBody>
    </w:docPart>
    <w:docPart>
      <w:docPartPr>
        <w:name w:val="0E63E3B65FFA4040BA27AD7B01BB2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4C82B-D614-4F7B-BE52-2D94509382D2}"/>
      </w:docPartPr>
      <w:docPartBody>
        <w:p w:rsidR="00C668E2" w:rsidRDefault="00000000">
          <w:pPr>
            <w:pStyle w:val="0E63E3B65FFA4040BA27AD7B01BB2657"/>
          </w:pPr>
          <w:r w:rsidRPr="00C37265">
            <w:t>2</w:t>
          </w:r>
        </w:p>
      </w:docPartBody>
    </w:docPart>
    <w:docPart>
      <w:docPartPr>
        <w:name w:val="3566D8D1351F48E6B6CEE0B4B4AB0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909D4-DB68-4ED3-A53C-3C5B9254396C}"/>
      </w:docPartPr>
      <w:docPartBody>
        <w:p w:rsidR="00C668E2" w:rsidRDefault="00000000">
          <w:pPr>
            <w:pStyle w:val="3566D8D1351F48E6B6CEE0B4B4AB0EA6"/>
          </w:pPr>
          <w:r>
            <w:t>17</w:t>
          </w:r>
        </w:p>
      </w:docPartBody>
    </w:docPart>
    <w:docPart>
      <w:docPartPr>
        <w:name w:val="67DFD47517BF43A69AB2C680D708C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6B09-557A-4941-8C9F-3A1E5E65EA3B}"/>
      </w:docPartPr>
      <w:docPartBody>
        <w:p w:rsidR="00C668E2" w:rsidRDefault="00000000">
          <w:pPr>
            <w:pStyle w:val="67DFD47517BF43A69AB2C680D708CCC1"/>
          </w:pPr>
          <w:r w:rsidRPr="00C37265">
            <w:t>3</w:t>
          </w:r>
        </w:p>
      </w:docPartBody>
    </w:docPart>
    <w:docPart>
      <w:docPartPr>
        <w:name w:val="F1C1729281D548A7817DAD302E6C4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C0B0-B6D7-40EE-AF2A-239FCDABCDE2}"/>
      </w:docPartPr>
      <w:docPartBody>
        <w:p w:rsidR="00C668E2" w:rsidRDefault="00000000">
          <w:pPr>
            <w:pStyle w:val="F1C1729281D548A7817DAD302E6C41A4"/>
          </w:pPr>
          <w:r>
            <w:t>18</w:t>
          </w:r>
        </w:p>
      </w:docPartBody>
    </w:docPart>
    <w:docPart>
      <w:docPartPr>
        <w:name w:val="9D85F15BF81546DAACD9B316C130B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9285C-10B9-47BF-9527-A13273B79D60}"/>
      </w:docPartPr>
      <w:docPartBody>
        <w:p w:rsidR="00C668E2" w:rsidRDefault="00000000">
          <w:pPr>
            <w:pStyle w:val="9D85F15BF81546DAACD9B316C130BE75"/>
          </w:pPr>
          <w:r w:rsidRPr="00C37265">
            <w:t>4</w:t>
          </w:r>
        </w:p>
      </w:docPartBody>
    </w:docPart>
    <w:docPart>
      <w:docPartPr>
        <w:name w:val="A27B3BC612134C839112ADDFDCC51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65DF6-459F-4813-AFD6-2DC60614540E}"/>
      </w:docPartPr>
      <w:docPartBody>
        <w:p w:rsidR="00C668E2" w:rsidRDefault="00000000">
          <w:pPr>
            <w:pStyle w:val="A27B3BC612134C839112ADDFDCC51C4D"/>
          </w:pPr>
          <w:r>
            <w:t>19</w:t>
          </w:r>
        </w:p>
      </w:docPartBody>
    </w:docPart>
    <w:docPart>
      <w:docPartPr>
        <w:name w:val="994B8C411CA84BE8BA7D034ED38E2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DCF0D-7501-4462-B8A3-9BEE5644DBAD}"/>
      </w:docPartPr>
      <w:docPartBody>
        <w:p w:rsidR="00C668E2" w:rsidRDefault="00000000">
          <w:pPr>
            <w:pStyle w:val="994B8C411CA84BE8BA7D034ED38E2BBE"/>
          </w:pPr>
          <w:r>
            <w:t>5</w:t>
          </w:r>
        </w:p>
      </w:docPartBody>
    </w:docPart>
    <w:docPart>
      <w:docPartPr>
        <w:name w:val="83982D65111C4ED1BD25233BBBD1D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89017-FCC4-4B13-A154-7AF34A8CEF5F}"/>
      </w:docPartPr>
      <w:docPartBody>
        <w:p w:rsidR="00C668E2" w:rsidRDefault="00000000">
          <w:pPr>
            <w:pStyle w:val="83982D65111C4ED1BD25233BBBD1DD4B"/>
          </w:pPr>
          <w:r>
            <w:t>20</w:t>
          </w:r>
        </w:p>
      </w:docPartBody>
    </w:docPart>
    <w:docPart>
      <w:docPartPr>
        <w:name w:val="A69DBC11AA5F41FF92E0D89026F4E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1C9E1-3630-4425-9ACB-FA8C261076B1}"/>
      </w:docPartPr>
      <w:docPartBody>
        <w:p w:rsidR="00C668E2" w:rsidRDefault="00000000">
          <w:pPr>
            <w:pStyle w:val="A69DBC11AA5F41FF92E0D89026F4E7E3"/>
          </w:pPr>
          <w:r>
            <w:t>6</w:t>
          </w:r>
        </w:p>
      </w:docPartBody>
    </w:docPart>
    <w:docPart>
      <w:docPartPr>
        <w:name w:val="64E9F0E0CB5E43148131D4B3CA7D5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AA644-41DB-451D-A7B4-71BC25705B30}"/>
      </w:docPartPr>
      <w:docPartBody>
        <w:p w:rsidR="00C668E2" w:rsidRDefault="00000000">
          <w:pPr>
            <w:pStyle w:val="64E9F0E0CB5E43148131D4B3CA7D5154"/>
          </w:pPr>
          <w:r>
            <w:t>21</w:t>
          </w:r>
        </w:p>
      </w:docPartBody>
    </w:docPart>
    <w:docPart>
      <w:docPartPr>
        <w:name w:val="5F75428CE9364E079D3B449E34594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70295-F8B7-4B51-9B27-D3F27325AAC9}"/>
      </w:docPartPr>
      <w:docPartBody>
        <w:p w:rsidR="00C668E2" w:rsidRDefault="00000000">
          <w:pPr>
            <w:pStyle w:val="5F75428CE9364E079D3B449E34594400"/>
          </w:pPr>
          <w:r>
            <w:t>7</w:t>
          </w:r>
        </w:p>
      </w:docPartBody>
    </w:docPart>
    <w:docPart>
      <w:docPartPr>
        <w:name w:val="7F0ECFD0F8604C9A92B113E847176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3EF88-776D-4461-AC57-BDA64B465696}"/>
      </w:docPartPr>
      <w:docPartBody>
        <w:p w:rsidR="00C668E2" w:rsidRDefault="00000000">
          <w:pPr>
            <w:pStyle w:val="7F0ECFD0F8604C9A92B113E84717689B"/>
          </w:pPr>
          <w:r>
            <w:t>22</w:t>
          </w:r>
        </w:p>
      </w:docPartBody>
    </w:docPart>
    <w:docPart>
      <w:docPartPr>
        <w:name w:val="EA23E6665D82416E871FB396E12AF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7F9FC-7197-4D2A-80CA-87B1787FB739}"/>
      </w:docPartPr>
      <w:docPartBody>
        <w:p w:rsidR="00C668E2" w:rsidRDefault="00000000">
          <w:pPr>
            <w:pStyle w:val="EA23E6665D82416E871FB396E12AF712"/>
          </w:pPr>
          <w:r>
            <w:t>8</w:t>
          </w:r>
        </w:p>
      </w:docPartBody>
    </w:docPart>
    <w:docPart>
      <w:docPartPr>
        <w:name w:val="0ADD1962229C4625B6129BFDAA5A0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8D4C0-FD17-42C5-BDA4-17548970585A}"/>
      </w:docPartPr>
      <w:docPartBody>
        <w:p w:rsidR="00C668E2" w:rsidRDefault="00000000">
          <w:pPr>
            <w:pStyle w:val="0ADD1962229C4625B6129BFDAA5A040A"/>
          </w:pPr>
          <w:r>
            <w:t>23</w:t>
          </w:r>
        </w:p>
      </w:docPartBody>
    </w:docPart>
    <w:docPart>
      <w:docPartPr>
        <w:name w:val="604A1D71032047D5BF39573FC66E0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9D969-900E-4C78-A6EC-272D8E54BEAA}"/>
      </w:docPartPr>
      <w:docPartBody>
        <w:p w:rsidR="00C668E2" w:rsidRDefault="00000000">
          <w:pPr>
            <w:pStyle w:val="604A1D71032047D5BF39573FC66E031B"/>
          </w:pPr>
          <w:r>
            <w:t>9</w:t>
          </w:r>
        </w:p>
      </w:docPartBody>
    </w:docPart>
    <w:docPart>
      <w:docPartPr>
        <w:name w:val="D8C0193827304C0FB20352884ED6E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0D29-ED6E-4663-8EFA-5B1B760E646A}"/>
      </w:docPartPr>
      <w:docPartBody>
        <w:p w:rsidR="00C668E2" w:rsidRDefault="00000000">
          <w:pPr>
            <w:pStyle w:val="D8C0193827304C0FB20352884ED6E356"/>
          </w:pPr>
          <w:r>
            <w:t>2</w:t>
          </w:r>
          <w:r w:rsidRPr="00C37265">
            <w:t>4</w:t>
          </w:r>
        </w:p>
      </w:docPartBody>
    </w:docPart>
    <w:docPart>
      <w:docPartPr>
        <w:name w:val="7930FFDB98FA4752A99D3BA5166C1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72271-0FBF-4C0A-8743-E87BCFCE7D1E}"/>
      </w:docPartPr>
      <w:docPartBody>
        <w:p w:rsidR="00C668E2" w:rsidRDefault="00000000">
          <w:pPr>
            <w:pStyle w:val="7930FFDB98FA4752A99D3BA5166C1DF1"/>
          </w:pPr>
          <w:r>
            <w:t>10</w:t>
          </w:r>
        </w:p>
      </w:docPartBody>
    </w:docPart>
    <w:docPart>
      <w:docPartPr>
        <w:name w:val="2367E3DEBAE64E9281AF8385727D7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C01E7-209B-4AD2-9825-9E62743EB892}"/>
      </w:docPartPr>
      <w:docPartBody>
        <w:p w:rsidR="00C668E2" w:rsidRDefault="00000000">
          <w:pPr>
            <w:pStyle w:val="2367E3DEBAE64E9281AF8385727D78F0"/>
          </w:pPr>
          <w:r>
            <w:t>25</w:t>
          </w:r>
        </w:p>
      </w:docPartBody>
    </w:docPart>
    <w:docPart>
      <w:docPartPr>
        <w:name w:val="B791E8E34F7C4D28B07150E53FCD0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A52D6-D266-4D6C-A674-BD0CFA7E4BF9}"/>
      </w:docPartPr>
      <w:docPartBody>
        <w:p w:rsidR="00C668E2" w:rsidRDefault="00000000">
          <w:pPr>
            <w:pStyle w:val="B791E8E34F7C4D28B07150E53FCD0DA3"/>
          </w:pPr>
          <w:r>
            <w:t>11</w:t>
          </w:r>
        </w:p>
      </w:docPartBody>
    </w:docPart>
    <w:docPart>
      <w:docPartPr>
        <w:name w:val="F9C682DA9DA947A8B27E9ABCBBCF6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0FD1-276E-4330-BFDB-4AF5C87B4F81}"/>
      </w:docPartPr>
      <w:docPartBody>
        <w:p w:rsidR="00C668E2" w:rsidRDefault="00000000">
          <w:pPr>
            <w:pStyle w:val="F9C682DA9DA947A8B27E9ABCBBCF6D8A"/>
          </w:pPr>
          <w:r>
            <w:t>26</w:t>
          </w:r>
        </w:p>
      </w:docPartBody>
    </w:docPart>
    <w:docPart>
      <w:docPartPr>
        <w:name w:val="7B543DBB892C4C8696C026DA61E3F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9423A-B860-4E63-B4F8-69EA053ECEFA}"/>
      </w:docPartPr>
      <w:docPartBody>
        <w:p w:rsidR="00C668E2" w:rsidRDefault="00000000">
          <w:pPr>
            <w:pStyle w:val="7B543DBB892C4C8696C026DA61E3FD7B"/>
          </w:pPr>
          <w:r>
            <w:t>12</w:t>
          </w:r>
        </w:p>
      </w:docPartBody>
    </w:docPart>
    <w:docPart>
      <w:docPartPr>
        <w:name w:val="6CFBCEB84848435EA6F3928F59995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D7603-A3A5-4668-9472-382C4675988A}"/>
      </w:docPartPr>
      <w:docPartBody>
        <w:p w:rsidR="00C668E2" w:rsidRDefault="00000000">
          <w:pPr>
            <w:pStyle w:val="6CFBCEB84848435EA6F3928F5999547E"/>
          </w:pPr>
          <w:r>
            <w:t>27</w:t>
          </w:r>
        </w:p>
      </w:docPartBody>
    </w:docPart>
    <w:docPart>
      <w:docPartPr>
        <w:name w:val="95F17B28452F43A8A17BD085898F4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D3D7A-F274-4082-BAE5-69D5E767EE6A}"/>
      </w:docPartPr>
      <w:docPartBody>
        <w:p w:rsidR="00C668E2" w:rsidRDefault="00000000">
          <w:pPr>
            <w:pStyle w:val="95F17B28452F43A8A17BD085898F4C7E"/>
          </w:pPr>
          <w:r>
            <w:t>13</w:t>
          </w:r>
        </w:p>
      </w:docPartBody>
    </w:docPart>
    <w:docPart>
      <w:docPartPr>
        <w:name w:val="37BAEE5AFE7C4A629D9F892C12819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0F046-79D5-43BE-AF0D-EDFCC4F22C08}"/>
      </w:docPartPr>
      <w:docPartBody>
        <w:p w:rsidR="00C668E2" w:rsidRDefault="00000000">
          <w:pPr>
            <w:pStyle w:val="37BAEE5AFE7C4A629D9F892C1281964A"/>
          </w:pPr>
          <w:r>
            <w:t>28</w:t>
          </w:r>
        </w:p>
      </w:docPartBody>
    </w:docPart>
    <w:docPart>
      <w:docPartPr>
        <w:name w:val="46DA9199E6E9473CB0954F317360E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AE6B4-C33A-48B4-AA12-E6E745D4DC3D}"/>
      </w:docPartPr>
      <w:docPartBody>
        <w:p w:rsidR="00C668E2" w:rsidRDefault="00000000">
          <w:pPr>
            <w:pStyle w:val="46DA9199E6E9473CB0954F317360E8C4"/>
          </w:pPr>
          <w:r>
            <w:t>1</w:t>
          </w:r>
          <w:r w:rsidRPr="00C37265">
            <w:t>4</w:t>
          </w:r>
        </w:p>
      </w:docPartBody>
    </w:docPart>
    <w:docPart>
      <w:docPartPr>
        <w:name w:val="0DB47516763A4D31900E63BABE2AC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1E233-430C-4D13-B072-CB1D471FA954}"/>
      </w:docPartPr>
      <w:docPartBody>
        <w:p w:rsidR="00C668E2" w:rsidRDefault="00000000">
          <w:pPr>
            <w:pStyle w:val="0DB47516763A4D31900E63BABE2AC21F"/>
          </w:pPr>
          <w:r>
            <w:t>29</w:t>
          </w:r>
        </w:p>
      </w:docPartBody>
    </w:docPart>
    <w:docPart>
      <w:docPartPr>
        <w:name w:val="F14441AFC03A4CC8AC27F27778DD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A0AB5-C18D-4986-A4CC-C1F6F7186E6B}"/>
      </w:docPartPr>
      <w:docPartBody>
        <w:p w:rsidR="00C668E2" w:rsidRDefault="00000000">
          <w:pPr>
            <w:pStyle w:val="F14441AFC03A4CC8AC27F27778DD7228"/>
          </w:pPr>
          <w:r>
            <w:t>15</w:t>
          </w:r>
        </w:p>
      </w:docPartBody>
    </w:docPart>
    <w:docPart>
      <w:docPartPr>
        <w:name w:val="CA301C9D7AD646DCB8E57808A6019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515C8-B04A-4BC2-A990-5D766188452E}"/>
      </w:docPartPr>
      <w:docPartBody>
        <w:p w:rsidR="00C668E2" w:rsidRDefault="00000000">
          <w:pPr>
            <w:pStyle w:val="CA301C9D7AD646DCB8E57808A6019880"/>
          </w:pPr>
          <w:r>
            <w:t>30</w:t>
          </w:r>
        </w:p>
      </w:docPartBody>
    </w:docPart>
    <w:docPart>
      <w:docPartPr>
        <w:name w:val="924C53D1FD504CC8BF804F23AAECE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2DDB6-F40C-4A08-B3E4-D78040E217C0}"/>
      </w:docPartPr>
      <w:docPartBody>
        <w:p w:rsidR="00C668E2" w:rsidRDefault="00000000">
          <w:pPr>
            <w:pStyle w:val="924C53D1FD504CC8BF804F23AAECEBB8"/>
          </w:pPr>
          <w:r>
            <w:t>Weight Tracker</w:t>
          </w:r>
        </w:p>
      </w:docPartBody>
    </w:docPart>
    <w:docPart>
      <w:docPartPr>
        <w:name w:val="3EC8FC5B80C04DE0A63FD7258274F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37598-BA44-4F8A-B6A9-DD9042DD1C01}"/>
      </w:docPartPr>
      <w:docPartBody>
        <w:p w:rsidR="00C668E2" w:rsidRDefault="00000000">
          <w:pPr>
            <w:pStyle w:val="3EC8FC5B80C04DE0A63FD7258274F9F3"/>
          </w:pPr>
          <w:r w:rsidRPr="00903CF0">
            <w:t>Jan</w:t>
          </w:r>
        </w:p>
      </w:docPartBody>
    </w:docPart>
    <w:docPart>
      <w:docPartPr>
        <w:name w:val="5AA81BF5CE6F412EBCC801548929E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8610F-93C8-43AD-8364-594D0F75584D}"/>
      </w:docPartPr>
      <w:docPartBody>
        <w:p w:rsidR="00C668E2" w:rsidRDefault="00000000">
          <w:pPr>
            <w:pStyle w:val="5AA81BF5CE6F412EBCC801548929E8A1"/>
          </w:pPr>
          <w:r>
            <w:t>Feb</w:t>
          </w:r>
        </w:p>
      </w:docPartBody>
    </w:docPart>
    <w:docPart>
      <w:docPartPr>
        <w:name w:val="2B036DE9EA7A4E10B76B4FACD9538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33C60-8F58-4EEB-A6BF-FBB8587C07E9}"/>
      </w:docPartPr>
      <w:docPartBody>
        <w:p w:rsidR="00C668E2" w:rsidRDefault="00000000">
          <w:pPr>
            <w:pStyle w:val="2B036DE9EA7A4E10B76B4FACD9538176"/>
          </w:pPr>
          <w:r>
            <w:t>Mar</w:t>
          </w:r>
        </w:p>
      </w:docPartBody>
    </w:docPart>
    <w:docPart>
      <w:docPartPr>
        <w:name w:val="2BBFAF13557943AD908692440B1ED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54A07-7778-430D-A60C-9D43DD738112}"/>
      </w:docPartPr>
      <w:docPartBody>
        <w:p w:rsidR="00C668E2" w:rsidRDefault="00000000">
          <w:pPr>
            <w:pStyle w:val="2BBFAF13557943AD908692440B1EDC3A"/>
          </w:pPr>
          <w:r>
            <w:t>Apr</w:t>
          </w:r>
        </w:p>
      </w:docPartBody>
    </w:docPart>
    <w:docPart>
      <w:docPartPr>
        <w:name w:val="1F8C4AEDC86243F98E0561F0D505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0F11-B902-425E-9643-302880FB6D55}"/>
      </w:docPartPr>
      <w:docPartBody>
        <w:p w:rsidR="00C668E2" w:rsidRDefault="00000000">
          <w:pPr>
            <w:pStyle w:val="1F8C4AEDC86243F98E0561F0D5055543"/>
          </w:pPr>
          <w:r>
            <w:t>May</w:t>
          </w:r>
        </w:p>
      </w:docPartBody>
    </w:docPart>
    <w:docPart>
      <w:docPartPr>
        <w:name w:val="D6D23FBBDF374586B0479FB4F41F0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A2DD0-7489-48C6-90F3-16752112BA4D}"/>
      </w:docPartPr>
      <w:docPartBody>
        <w:p w:rsidR="00C668E2" w:rsidRDefault="00000000">
          <w:pPr>
            <w:pStyle w:val="D6D23FBBDF374586B0479FB4F41F0183"/>
          </w:pPr>
          <w:r>
            <w:t>Jun</w:t>
          </w:r>
        </w:p>
      </w:docPartBody>
    </w:docPart>
    <w:docPart>
      <w:docPartPr>
        <w:name w:val="27B988DA8FD74742B6A70F5A8F8C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E8854-C2DE-4903-B011-CC4722DC62C3}"/>
      </w:docPartPr>
      <w:docPartBody>
        <w:p w:rsidR="00C668E2" w:rsidRDefault="00000000">
          <w:pPr>
            <w:pStyle w:val="27B988DA8FD74742B6A70F5A8F8C7545"/>
          </w:pPr>
          <w:r>
            <w:t>Jul</w:t>
          </w:r>
        </w:p>
      </w:docPartBody>
    </w:docPart>
    <w:docPart>
      <w:docPartPr>
        <w:name w:val="7C7A36B1BC41416488E47FC1E6649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CC45A-68A3-4601-95EF-1D908A3B1B51}"/>
      </w:docPartPr>
      <w:docPartBody>
        <w:p w:rsidR="00C668E2" w:rsidRDefault="00000000">
          <w:pPr>
            <w:pStyle w:val="7C7A36B1BC41416488E47FC1E66497B3"/>
          </w:pPr>
          <w:r>
            <w:t>Aug</w:t>
          </w:r>
        </w:p>
      </w:docPartBody>
    </w:docPart>
    <w:docPart>
      <w:docPartPr>
        <w:name w:val="A915F55BAC9E478AA67D59E7038E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AC68C-7F2B-49F5-9094-7427A7473774}"/>
      </w:docPartPr>
      <w:docPartBody>
        <w:p w:rsidR="00C668E2" w:rsidRDefault="00000000">
          <w:pPr>
            <w:pStyle w:val="A915F55BAC9E478AA67D59E7038EC8C7"/>
          </w:pPr>
          <w:r>
            <w:t>Sep</w:t>
          </w:r>
        </w:p>
      </w:docPartBody>
    </w:docPart>
    <w:docPart>
      <w:docPartPr>
        <w:name w:val="44CEA85FDCDE4363A901A1D03F4D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D8425-4441-45F6-9621-81A648AAF203}"/>
      </w:docPartPr>
      <w:docPartBody>
        <w:p w:rsidR="00C668E2" w:rsidRDefault="00000000">
          <w:pPr>
            <w:pStyle w:val="44CEA85FDCDE4363A901A1D03F4D9946"/>
          </w:pPr>
          <w:r>
            <w:t>Oct</w:t>
          </w:r>
        </w:p>
      </w:docPartBody>
    </w:docPart>
    <w:docPart>
      <w:docPartPr>
        <w:name w:val="E57E1F2B13AA4DA881BB263F279F8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9421D-9FBB-48A7-8589-2488905F70FE}"/>
      </w:docPartPr>
      <w:docPartBody>
        <w:p w:rsidR="00C668E2" w:rsidRDefault="00000000">
          <w:pPr>
            <w:pStyle w:val="E57E1F2B13AA4DA881BB263F279F825D"/>
          </w:pPr>
          <w:r>
            <w:t>Nov</w:t>
          </w:r>
        </w:p>
      </w:docPartBody>
    </w:docPart>
    <w:docPart>
      <w:docPartPr>
        <w:name w:val="CA0D9218E1DA49D2B237C75F7F251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2451-D55F-4A65-AA6E-5FCB32E4545D}"/>
      </w:docPartPr>
      <w:docPartBody>
        <w:p w:rsidR="00C668E2" w:rsidRDefault="00000000">
          <w:pPr>
            <w:pStyle w:val="CA0D9218E1DA49D2B237C75F7F251E5E"/>
          </w:pPr>
          <w:r>
            <w:t>Dec</w:t>
          </w:r>
        </w:p>
      </w:docPartBody>
    </w:docPart>
    <w:docPart>
      <w:docPartPr>
        <w:name w:val="641D162B31C64687A55C5A6AC11D6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05A50-8098-4311-8961-9FFB0F5158BF}"/>
      </w:docPartPr>
      <w:docPartBody>
        <w:p w:rsidR="00C668E2" w:rsidRDefault="00000000">
          <w:pPr>
            <w:pStyle w:val="641D162B31C64687A55C5A6AC11D6E72"/>
          </w:pPr>
          <w:r>
            <w:t>50</w:t>
          </w:r>
        </w:p>
      </w:docPartBody>
    </w:docPart>
    <w:docPart>
      <w:docPartPr>
        <w:name w:val="A47733F7C992430E9FA57BB0C66E5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3D92-35E6-41C2-A4A7-6277DBB6235C}"/>
      </w:docPartPr>
      <w:docPartBody>
        <w:p w:rsidR="00C668E2" w:rsidRDefault="00000000">
          <w:pPr>
            <w:pStyle w:val="A47733F7C992430E9FA57BB0C66E58BF"/>
          </w:pPr>
          <w:r w:rsidRPr="00C37265">
            <w:t>4</w:t>
          </w:r>
          <w:r>
            <w:t>9</w:t>
          </w:r>
        </w:p>
      </w:docPartBody>
    </w:docPart>
    <w:docPart>
      <w:docPartPr>
        <w:name w:val="585027C48E26430C844C6D695EEAF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D550A-E9E0-4AB6-9B97-0F9CF36609A3}"/>
      </w:docPartPr>
      <w:docPartBody>
        <w:p w:rsidR="00C668E2" w:rsidRDefault="00000000">
          <w:pPr>
            <w:pStyle w:val="585027C48E26430C844C6D695EEAF3E1"/>
          </w:pPr>
          <w:r w:rsidRPr="00C37265">
            <w:t>4</w:t>
          </w:r>
          <w:r>
            <w:t>8</w:t>
          </w:r>
        </w:p>
      </w:docPartBody>
    </w:docPart>
    <w:docPart>
      <w:docPartPr>
        <w:name w:val="EE7B6DCF8A3E42F6934CD081D4952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7FC6-15BC-430C-BD4B-1E5F70389631}"/>
      </w:docPartPr>
      <w:docPartBody>
        <w:p w:rsidR="00C668E2" w:rsidRDefault="00000000">
          <w:pPr>
            <w:pStyle w:val="EE7B6DCF8A3E42F6934CD081D4952D76"/>
          </w:pPr>
          <w:r w:rsidRPr="00C37265">
            <w:t>4</w:t>
          </w:r>
          <w:r>
            <w:t>7</w:t>
          </w:r>
        </w:p>
      </w:docPartBody>
    </w:docPart>
    <w:docPart>
      <w:docPartPr>
        <w:name w:val="5673FD4FD9544AEE8C4092A09582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9341-B1C6-465F-B2C1-80C0BAD7CD4D}"/>
      </w:docPartPr>
      <w:docPartBody>
        <w:p w:rsidR="00C668E2" w:rsidRDefault="00000000">
          <w:pPr>
            <w:pStyle w:val="5673FD4FD9544AEE8C4092A09582DF0F"/>
          </w:pPr>
          <w:r w:rsidRPr="00C37265">
            <w:t>4</w:t>
          </w:r>
          <w:r>
            <w:t>6</w:t>
          </w:r>
        </w:p>
      </w:docPartBody>
    </w:docPart>
    <w:docPart>
      <w:docPartPr>
        <w:name w:val="9EA550CB12B74BF8A6D3ED4C18AF7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C0D0-9CF7-4C7A-B679-E495B8F14BDA}"/>
      </w:docPartPr>
      <w:docPartBody>
        <w:p w:rsidR="00C668E2" w:rsidRDefault="00000000">
          <w:pPr>
            <w:pStyle w:val="9EA550CB12B74BF8A6D3ED4C18AF706F"/>
          </w:pPr>
          <w:r w:rsidRPr="00C37265">
            <w:t>4</w:t>
          </w:r>
          <w:r>
            <w:t>5</w:t>
          </w:r>
        </w:p>
      </w:docPartBody>
    </w:docPart>
    <w:docPart>
      <w:docPartPr>
        <w:name w:val="57B9EEC00D4943E39E7981074D1ED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D15BB-024B-4307-AD2B-8F091038A204}"/>
      </w:docPartPr>
      <w:docPartBody>
        <w:p w:rsidR="00C668E2" w:rsidRDefault="00000000">
          <w:pPr>
            <w:pStyle w:val="57B9EEC00D4943E39E7981074D1EDAC0"/>
          </w:pPr>
          <w:r w:rsidRPr="00C37265">
            <w:t>4</w:t>
          </w:r>
          <w:r>
            <w:t>4</w:t>
          </w:r>
        </w:p>
      </w:docPartBody>
    </w:docPart>
    <w:docPart>
      <w:docPartPr>
        <w:name w:val="4E7E9F6554D447AC845E5D52F113E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B30CA-418F-4DCA-B027-B5465DCAD2BA}"/>
      </w:docPartPr>
      <w:docPartBody>
        <w:p w:rsidR="00C668E2" w:rsidRDefault="00000000">
          <w:pPr>
            <w:pStyle w:val="4E7E9F6554D447AC845E5D52F113E495"/>
          </w:pPr>
          <w:r w:rsidRPr="00C37265">
            <w:t>4</w:t>
          </w:r>
          <w:r>
            <w:t>3</w:t>
          </w:r>
        </w:p>
      </w:docPartBody>
    </w:docPart>
    <w:docPart>
      <w:docPartPr>
        <w:name w:val="5CB19B592C2848B885FC1A7B2F564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1FEEA-7EB7-41B8-998D-4A232E3C490F}"/>
      </w:docPartPr>
      <w:docPartBody>
        <w:p w:rsidR="00C668E2" w:rsidRDefault="00000000">
          <w:pPr>
            <w:pStyle w:val="5CB19B592C2848B885FC1A7B2F56425A"/>
          </w:pPr>
          <w:r w:rsidRPr="00C37265">
            <w:t>4</w:t>
          </w:r>
          <w:r>
            <w:t>2</w:t>
          </w:r>
        </w:p>
      </w:docPartBody>
    </w:docPart>
    <w:docPart>
      <w:docPartPr>
        <w:name w:val="A88B39AC729B44FDA148229E2B9A6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A9D7B-8F97-4375-AA5D-38C7D26FBED4}"/>
      </w:docPartPr>
      <w:docPartBody>
        <w:p w:rsidR="00C668E2" w:rsidRDefault="00000000">
          <w:pPr>
            <w:pStyle w:val="A88B39AC729B44FDA148229E2B9A6C50"/>
          </w:pPr>
          <w:r w:rsidRPr="00C37265">
            <w:t>4</w:t>
          </w:r>
          <w:r>
            <w:t>1</w:t>
          </w:r>
        </w:p>
      </w:docPartBody>
    </w:docPart>
    <w:docPart>
      <w:docPartPr>
        <w:name w:val="D20D7DD94DB9417CA5B318340F803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12CC4-A726-4EBA-8435-9C21FDD93B09}"/>
      </w:docPartPr>
      <w:docPartBody>
        <w:p w:rsidR="00C668E2" w:rsidRDefault="00000000">
          <w:pPr>
            <w:pStyle w:val="D20D7DD94DB9417CA5B318340F803203"/>
          </w:pPr>
          <w:r w:rsidRPr="00C37265">
            <w:t>4</w:t>
          </w:r>
          <w:r>
            <w:t>0</w:t>
          </w:r>
        </w:p>
      </w:docPartBody>
    </w:docPart>
    <w:docPart>
      <w:docPartPr>
        <w:name w:val="2DFF56176753441A89BE8F4B3AD70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340F0-A36F-49D8-8B56-E087017618F5}"/>
      </w:docPartPr>
      <w:docPartBody>
        <w:p w:rsidR="00C668E2" w:rsidRDefault="00000000">
          <w:pPr>
            <w:pStyle w:val="2DFF56176753441A89BE8F4B3AD70C54"/>
          </w:pPr>
          <w:r>
            <w:t>39</w:t>
          </w:r>
        </w:p>
      </w:docPartBody>
    </w:docPart>
    <w:docPart>
      <w:docPartPr>
        <w:name w:val="BA9815554E50465C80A163FBC1195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586F5-850B-42C9-9BFC-D5800D244BA6}"/>
      </w:docPartPr>
      <w:docPartBody>
        <w:p w:rsidR="00C668E2" w:rsidRDefault="00000000">
          <w:pPr>
            <w:pStyle w:val="BA9815554E50465C80A163FBC1195A89"/>
          </w:pPr>
          <w:r>
            <w:t>38</w:t>
          </w:r>
        </w:p>
      </w:docPartBody>
    </w:docPart>
    <w:docPart>
      <w:docPartPr>
        <w:name w:val="C9CB40848AE443CABE627415B8C48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83304-ECD7-4092-A34C-99E4473F322F}"/>
      </w:docPartPr>
      <w:docPartBody>
        <w:p w:rsidR="00C668E2" w:rsidRDefault="00000000">
          <w:pPr>
            <w:pStyle w:val="C9CB40848AE443CABE627415B8C486F3"/>
          </w:pPr>
          <w:r>
            <w:t>Measurements</w:t>
          </w:r>
        </w:p>
      </w:docPartBody>
    </w:docPart>
    <w:docPart>
      <w:docPartPr>
        <w:name w:val="D3EBFD9E939A4A1FB53E8716FD51A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0D8B0-1BE9-462B-95F5-5338B6489167}"/>
      </w:docPartPr>
      <w:docPartBody>
        <w:p w:rsidR="00C668E2" w:rsidRDefault="00000000">
          <w:pPr>
            <w:pStyle w:val="D3EBFD9E939A4A1FB53E8716FD51A43B"/>
          </w:pPr>
          <w:r w:rsidRPr="00DD7010">
            <w:t>Jan</w:t>
          </w:r>
        </w:p>
      </w:docPartBody>
    </w:docPart>
    <w:docPart>
      <w:docPartPr>
        <w:name w:val="63B3CCB0EB4542E9B81C94D72FF6D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98CF2-0661-419A-8E60-58511C16BB27}"/>
      </w:docPartPr>
      <w:docPartBody>
        <w:p w:rsidR="00C668E2" w:rsidRDefault="00000000">
          <w:pPr>
            <w:pStyle w:val="63B3CCB0EB4542E9B81C94D72FF6DBB0"/>
          </w:pPr>
          <w:r w:rsidRPr="00DD7010">
            <w:t>Mar</w:t>
          </w:r>
        </w:p>
      </w:docPartBody>
    </w:docPart>
    <w:docPart>
      <w:docPartPr>
        <w:name w:val="B2C955933E9A444181B051906794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30097-BEE1-4BBC-A13D-24239141F7BE}"/>
      </w:docPartPr>
      <w:docPartBody>
        <w:p w:rsidR="00C668E2" w:rsidRDefault="00000000">
          <w:pPr>
            <w:pStyle w:val="B2C955933E9A444181B051906794FC5B"/>
          </w:pPr>
          <w:r w:rsidRPr="00DD7010">
            <w:t>May</w:t>
          </w:r>
        </w:p>
      </w:docPartBody>
    </w:docPart>
    <w:docPart>
      <w:docPartPr>
        <w:name w:val="38D262EA1CC2450E91258F10DC68B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A43BB-38BB-450D-AF13-5768CA1A244E}"/>
      </w:docPartPr>
      <w:docPartBody>
        <w:p w:rsidR="00C668E2" w:rsidRDefault="00000000">
          <w:pPr>
            <w:pStyle w:val="38D262EA1CC2450E91258F10DC68BDA3"/>
          </w:pPr>
          <w:r w:rsidRPr="00DD7010">
            <w:t>Jul</w:t>
          </w:r>
        </w:p>
      </w:docPartBody>
    </w:docPart>
    <w:docPart>
      <w:docPartPr>
        <w:name w:val="0F7CE82C90364F8F9DC909F87FD74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9452E-9613-4184-911A-50CB1B12E6E9}"/>
      </w:docPartPr>
      <w:docPartBody>
        <w:p w:rsidR="00C668E2" w:rsidRDefault="00000000">
          <w:pPr>
            <w:pStyle w:val="0F7CE82C90364F8F9DC909F87FD74ACD"/>
          </w:pPr>
          <w:r w:rsidRPr="00DD7010">
            <w:t>Sep</w:t>
          </w:r>
        </w:p>
      </w:docPartBody>
    </w:docPart>
    <w:docPart>
      <w:docPartPr>
        <w:name w:val="45478FDE19FE4DB0A3A0C9C6A3BF0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9B589-63F2-4E96-A023-C045ECFB29BD}"/>
      </w:docPartPr>
      <w:docPartBody>
        <w:p w:rsidR="00C668E2" w:rsidRDefault="00000000">
          <w:pPr>
            <w:pStyle w:val="45478FDE19FE4DB0A3A0C9C6A3BF0EC2"/>
          </w:pPr>
          <w:r w:rsidRPr="00DD7010">
            <w:t>Nov</w:t>
          </w:r>
        </w:p>
      </w:docPartBody>
    </w:docPart>
    <w:docPart>
      <w:docPartPr>
        <w:name w:val="491BF446F04848C5917F453CB1FB4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38F92-1E30-4E60-A54F-8614F54932C8}"/>
      </w:docPartPr>
      <w:docPartBody>
        <w:p w:rsidR="00C668E2" w:rsidRDefault="00000000">
          <w:pPr>
            <w:pStyle w:val="491BF446F04848C5917F453CB1FB46DD"/>
          </w:pPr>
          <w:r w:rsidRPr="00DD7010">
            <w:t>Chest</w:t>
          </w:r>
        </w:p>
      </w:docPartBody>
    </w:docPart>
    <w:docPart>
      <w:docPartPr>
        <w:name w:val="7A9EB104401D45318071E45F44DD1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75AC5-7BBC-4802-9B50-D862BEED7F24}"/>
      </w:docPartPr>
      <w:docPartBody>
        <w:p w:rsidR="00C668E2" w:rsidRDefault="00000000">
          <w:pPr>
            <w:pStyle w:val="7A9EB104401D45318071E45F44DD1646"/>
          </w:pPr>
          <w:r w:rsidRPr="00DD7010">
            <w:t>Hips</w:t>
          </w:r>
        </w:p>
      </w:docPartBody>
    </w:docPart>
    <w:docPart>
      <w:docPartPr>
        <w:name w:val="3DA26D4F687F45309CF2DE2448F42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4E835-89FC-4F3F-9C81-26C9B9F81C57}"/>
      </w:docPartPr>
      <w:docPartBody>
        <w:p w:rsidR="00C668E2" w:rsidRDefault="00000000">
          <w:pPr>
            <w:pStyle w:val="3DA26D4F687F45309CF2DE2448F42701"/>
          </w:pPr>
          <w:r w:rsidRPr="00DD7010">
            <w:t>Left Thigh</w:t>
          </w:r>
        </w:p>
      </w:docPartBody>
    </w:docPart>
    <w:docPart>
      <w:docPartPr>
        <w:name w:val="7321B38097754F239031DEACA02BB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8EA42-E144-43F7-9273-106E41EBA222}"/>
      </w:docPartPr>
      <w:docPartBody>
        <w:p w:rsidR="00C668E2" w:rsidRDefault="00000000">
          <w:pPr>
            <w:pStyle w:val="7321B38097754F239031DEACA02BBC09"/>
          </w:pPr>
          <w:r w:rsidRPr="00DD7010">
            <w:t>Right Thigh</w:t>
          </w:r>
        </w:p>
      </w:docPartBody>
    </w:docPart>
    <w:docPart>
      <w:docPartPr>
        <w:name w:val="FD3EEE2483D2486B99B0F29128163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D40A0-92DC-4A77-9799-AFDD2330AB5B}"/>
      </w:docPartPr>
      <w:docPartBody>
        <w:p w:rsidR="00C668E2" w:rsidRDefault="00000000">
          <w:pPr>
            <w:pStyle w:val="FD3EEE2483D2486B99B0F291281633FC"/>
          </w:pPr>
          <w:r w:rsidRPr="00DD7010">
            <w:t>Left Arm</w:t>
          </w:r>
        </w:p>
      </w:docPartBody>
    </w:docPart>
    <w:docPart>
      <w:docPartPr>
        <w:name w:val="625786CE8AF44203AA043EF5E402A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E959-8A2D-4C26-A567-C163DBF3F983}"/>
      </w:docPartPr>
      <w:docPartBody>
        <w:p w:rsidR="00C668E2" w:rsidRDefault="00000000">
          <w:pPr>
            <w:pStyle w:val="625786CE8AF44203AA043EF5E402A355"/>
          </w:pPr>
          <w:r w:rsidRPr="00DD7010">
            <w:t>Right Arm</w:t>
          </w:r>
        </w:p>
      </w:docPartBody>
    </w:docPart>
    <w:docPart>
      <w:docPartPr>
        <w:name w:val="ACC187AD872845339C655180ECA91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3C74A-0425-473C-B8B7-DCE86E374431}"/>
      </w:docPartPr>
      <w:docPartBody>
        <w:p w:rsidR="00C668E2" w:rsidRDefault="00000000">
          <w:pPr>
            <w:pStyle w:val="ACC187AD872845339C655180ECA9117A"/>
          </w:pPr>
          <w:r w:rsidRPr="004016DE">
            <w:t>Healthy Rewards</w:t>
          </w:r>
        </w:p>
      </w:docPartBody>
    </w:docPart>
    <w:docPart>
      <w:docPartPr>
        <w:name w:val="921766D1855A4FAA8C81237305A62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C251A-8FDF-4F53-923A-BD6201EA3433}"/>
      </w:docPartPr>
      <w:docPartBody>
        <w:p w:rsidR="00C668E2" w:rsidRDefault="00000000">
          <w:pPr>
            <w:pStyle w:val="921766D1855A4FAA8C81237305A62E7E"/>
          </w:pPr>
          <w:r>
            <w:t>Start</w:t>
          </w:r>
        </w:p>
      </w:docPartBody>
    </w:docPart>
    <w:docPart>
      <w:docPartPr>
        <w:name w:val="C592242A6A19418DBD12B4138FB4A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43CAD-3149-40AF-B85D-FFB58A8E26D4}"/>
      </w:docPartPr>
      <w:docPartBody>
        <w:p w:rsidR="00C668E2" w:rsidRDefault="00000000">
          <w:pPr>
            <w:pStyle w:val="C592242A6A19418DBD12B4138FB4AE6D"/>
          </w:pPr>
          <w:r>
            <w:t>Stage 1</w:t>
          </w:r>
        </w:p>
      </w:docPartBody>
    </w:docPart>
    <w:docPart>
      <w:docPartPr>
        <w:name w:val="7B21B657FD0D45EF8008228BFD1DA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95395-4712-459C-B8A6-E68D43DB85F8}"/>
      </w:docPartPr>
      <w:docPartBody>
        <w:p w:rsidR="00C668E2" w:rsidRDefault="00000000">
          <w:pPr>
            <w:pStyle w:val="7B21B657FD0D45EF8008228BFD1DABA9"/>
          </w:pPr>
          <w:r>
            <w:t>Stage 3</w:t>
          </w:r>
        </w:p>
      </w:docPartBody>
    </w:docPart>
    <w:docPart>
      <w:docPartPr>
        <w:name w:val="8DEF80F2ECF04A5AB22E96817DF42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9200-08C7-4AA2-B0DE-2BCDB3B05B6F}"/>
      </w:docPartPr>
      <w:docPartBody>
        <w:p w:rsidR="00C668E2" w:rsidRDefault="00000000">
          <w:pPr>
            <w:pStyle w:val="8DEF80F2ECF04A5AB22E96817DF4264B"/>
          </w:pPr>
          <w:r>
            <w:t>Finish</w:t>
          </w:r>
        </w:p>
      </w:docPartBody>
    </w:docPart>
    <w:docPart>
      <w:docPartPr>
        <w:name w:val="EB4C835232C74A35B7378F3D0375E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7966E-337D-4C43-9A69-CDEF66910F26}"/>
      </w:docPartPr>
      <w:docPartBody>
        <w:p w:rsidR="00C668E2" w:rsidRDefault="00000000">
          <w:pPr>
            <w:pStyle w:val="EB4C835232C74A35B7378F3D0375E5C1"/>
          </w:pPr>
          <w:r>
            <w:t>Stage 2</w:t>
          </w:r>
        </w:p>
      </w:docPartBody>
    </w:docPart>
    <w:docPart>
      <w:docPartPr>
        <w:name w:val="1C66965DFC4145CA900C721DF0669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8206E-0B2B-402B-85A4-B60E6A3BFA15}"/>
      </w:docPartPr>
      <w:docPartBody>
        <w:p w:rsidR="00C668E2" w:rsidRDefault="00000000">
          <w:pPr>
            <w:pStyle w:val="1C66965DFC4145CA900C721DF0669D73"/>
          </w:pPr>
          <w:r>
            <w:t>Stage 4</w:t>
          </w:r>
        </w:p>
      </w:docPartBody>
    </w:docPart>
    <w:docPart>
      <w:docPartPr>
        <w:name w:val="218A0199ABDC4F6EAAF830D0B631C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B6623-261B-442F-A547-A2DCA35A29CD}"/>
      </w:docPartPr>
      <w:docPartBody>
        <w:p w:rsidR="00C668E2" w:rsidRDefault="00000000">
          <w:pPr>
            <w:pStyle w:val="218A0199ABDC4F6EAAF830D0B631C79C"/>
          </w:pPr>
          <w:r>
            <w:t>Nutrition Goals</w:t>
          </w:r>
        </w:p>
      </w:docPartBody>
    </w:docPart>
    <w:docPart>
      <w:docPartPr>
        <w:name w:val="6B748EF000B94D13AA61279B97CC4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79ECE-CB37-407B-B8DC-7645F9F6815C}"/>
      </w:docPartPr>
      <w:docPartBody>
        <w:p w:rsidR="00C668E2" w:rsidRDefault="00000000">
          <w:pPr>
            <w:pStyle w:val="6B748EF000B94D13AA61279B97CC4445"/>
          </w:pPr>
          <w:r w:rsidRPr="00451DC7">
            <w:t>Goals Group 1</w:t>
          </w:r>
        </w:p>
      </w:docPartBody>
    </w:docPart>
    <w:docPart>
      <w:docPartPr>
        <w:name w:val="09EBDAB96D434ACFA73EAF82CD9CA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7B0E0-8AC6-4378-9BE3-6DC637D346E5}"/>
      </w:docPartPr>
      <w:docPartBody>
        <w:p w:rsidR="00C668E2" w:rsidRDefault="00000000">
          <w:pPr>
            <w:pStyle w:val="09EBDAB96D434ACFA73EAF82CD9CAAF3"/>
          </w:pPr>
          <w:r w:rsidRPr="003C2D3A">
            <w:t>Goals Group 2</w:t>
          </w:r>
        </w:p>
      </w:docPartBody>
    </w:docPart>
    <w:docPart>
      <w:docPartPr>
        <w:name w:val="4BB490A04AB447C797A8C0BA521FF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728CA-B79B-4C17-B31C-7903718A95FA}"/>
      </w:docPartPr>
      <w:docPartBody>
        <w:p w:rsidR="00C668E2" w:rsidRDefault="00000000">
          <w:pPr>
            <w:pStyle w:val="4BB490A04AB447C797A8C0BA521FF9D2"/>
          </w:pPr>
          <w:r w:rsidRPr="00451DC7">
            <w:t>Goals Group 3</w:t>
          </w:r>
        </w:p>
      </w:docPartBody>
    </w:docPart>
    <w:docPart>
      <w:docPartPr>
        <w:name w:val="E498A078FDFC4186B2A8DF574F154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C03F-0E0B-4A61-87A3-9E5369EAADAE}"/>
      </w:docPartPr>
      <w:docPartBody>
        <w:p w:rsidR="00C668E2" w:rsidRDefault="00000000">
          <w:pPr>
            <w:pStyle w:val="E498A078FDFC4186B2A8DF574F154EE3"/>
          </w:pPr>
          <w:r w:rsidRPr="00451DC7">
            <w:t>Goals Group 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4CC"/>
    <w:rsid w:val="001044CC"/>
    <w:rsid w:val="00835BD9"/>
    <w:rsid w:val="00C668E2"/>
    <w:rsid w:val="00CC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E44A000C4F4D3888674F0072DCE950">
    <w:name w:val="ACE44A000C4F4D3888674F0072DCE950"/>
  </w:style>
  <w:style w:type="paragraph" w:customStyle="1" w:styleId="F44E4965FC1342FA8F293F776418CD67">
    <w:name w:val="F44E4965FC1342FA8F293F776418CD67"/>
  </w:style>
  <w:style w:type="paragraph" w:customStyle="1" w:styleId="374F56D6AD4044B88936F4D36FB3CAA6">
    <w:name w:val="374F56D6AD4044B88936F4D36FB3CAA6"/>
  </w:style>
  <w:style w:type="paragraph" w:customStyle="1" w:styleId="21A3937C819A4049BA4E47211608031C">
    <w:name w:val="21A3937C819A4049BA4E47211608031C"/>
  </w:style>
  <w:style w:type="paragraph" w:customStyle="1" w:styleId="1793B95485FF4982AC4862965A4DEE27">
    <w:name w:val="1793B95485FF4982AC4862965A4DEE27"/>
  </w:style>
  <w:style w:type="paragraph" w:customStyle="1" w:styleId="54722654EE2649D9A9D1057176B16D1F">
    <w:name w:val="54722654EE2649D9A9D1057176B16D1F"/>
  </w:style>
  <w:style w:type="paragraph" w:customStyle="1" w:styleId="6223B12271D14A499734E691E2C80F7D">
    <w:name w:val="6223B12271D14A499734E691E2C80F7D"/>
  </w:style>
  <w:style w:type="paragraph" w:customStyle="1" w:styleId="04B512A2B56A426DB93B0C1200636D0A">
    <w:name w:val="04B512A2B56A426DB93B0C1200636D0A"/>
  </w:style>
  <w:style w:type="paragraph" w:customStyle="1" w:styleId="0CF4449852ED44C19A35903C6D8544D3">
    <w:name w:val="0CF4449852ED44C19A35903C6D8544D3"/>
  </w:style>
  <w:style w:type="paragraph" w:customStyle="1" w:styleId="CC9A96AA0DF945C7A6F182B8EDE0EBA1">
    <w:name w:val="CC9A96AA0DF945C7A6F182B8EDE0EBA1"/>
  </w:style>
  <w:style w:type="paragraph" w:customStyle="1" w:styleId="906EBE7B171545BFBD2FC3C25903DDCA">
    <w:name w:val="906EBE7B171545BFBD2FC3C25903DDCA"/>
  </w:style>
  <w:style w:type="paragraph" w:customStyle="1" w:styleId="8032972F62F04D94ABCF30665839545E">
    <w:name w:val="8032972F62F04D94ABCF30665839545E"/>
  </w:style>
  <w:style w:type="paragraph" w:customStyle="1" w:styleId="FF5022DBFE224D0597A229856E87F225">
    <w:name w:val="FF5022DBFE224D0597A229856E87F225"/>
  </w:style>
  <w:style w:type="paragraph" w:customStyle="1" w:styleId="6802E4F1DF5346F383F8204E54C62DC8">
    <w:name w:val="6802E4F1DF5346F383F8204E54C62DC8"/>
  </w:style>
  <w:style w:type="paragraph" w:customStyle="1" w:styleId="CBE8DC67E7EB422B82C6614D4D229F1F">
    <w:name w:val="CBE8DC67E7EB422B82C6614D4D229F1F"/>
  </w:style>
  <w:style w:type="paragraph" w:customStyle="1" w:styleId="A63B57F8432A4025B86AE4F71EF6DB6A">
    <w:name w:val="A63B57F8432A4025B86AE4F71EF6DB6A"/>
  </w:style>
  <w:style w:type="paragraph" w:customStyle="1" w:styleId="7DD78ED277C649B3A081CE6236DA7314">
    <w:name w:val="7DD78ED277C649B3A081CE6236DA7314"/>
  </w:style>
  <w:style w:type="paragraph" w:customStyle="1" w:styleId="AC27B22FD04B4BD6B8757966507B647D">
    <w:name w:val="AC27B22FD04B4BD6B8757966507B647D"/>
  </w:style>
  <w:style w:type="paragraph" w:customStyle="1" w:styleId="0E63E3B65FFA4040BA27AD7B01BB2657">
    <w:name w:val="0E63E3B65FFA4040BA27AD7B01BB2657"/>
  </w:style>
  <w:style w:type="paragraph" w:customStyle="1" w:styleId="3566D8D1351F48E6B6CEE0B4B4AB0EA6">
    <w:name w:val="3566D8D1351F48E6B6CEE0B4B4AB0EA6"/>
  </w:style>
  <w:style w:type="paragraph" w:customStyle="1" w:styleId="67DFD47517BF43A69AB2C680D708CCC1">
    <w:name w:val="67DFD47517BF43A69AB2C680D708CCC1"/>
  </w:style>
  <w:style w:type="paragraph" w:customStyle="1" w:styleId="F1C1729281D548A7817DAD302E6C41A4">
    <w:name w:val="F1C1729281D548A7817DAD302E6C41A4"/>
  </w:style>
  <w:style w:type="paragraph" w:customStyle="1" w:styleId="9D85F15BF81546DAACD9B316C130BE75">
    <w:name w:val="9D85F15BF81546DAACD9B316C130BE75"/>
  </w:style>
  <w:style w:type="paragraph" w:customStyle="1" w:styleId="A27B3BC612134C839112ADDFDCC51C4D">
    <w:name w:val="A27B3BC612134C839112ADDFDCC51C4D"/>
  </w:style>
  <w:style w:type="paragraph" w:customStyle="1" w:styleId="994B8C411CA84BE8BA7D034ED38E2BBE">
    <w:name w:val="994B8C411CA84BE8BA7D034ED38E2BBE"/>
  </w:style>
  <w:style w:type="paragraph" w:customStyle="1" w:styleId="83982D65111C4ED1BD25233BBBD1DD4B">
    <w:name w:val="83982D65111C4ED1BD25233BBBD1DD4B"/>
  </w:style>
  <w:style w:type="paragraph" w:customStyle="1" w:styleId="A69DBC11AA5F41FF92E0D89026F4E7E3">
    <w:name w:val="A69DBC11AA5F41FF92E0D89026F4E7E3"/>
  </w:style>
  <w:style w:type="paragraph" w:customStyle="1" w:styleId="64E9F0E0CB5E43148131D4B3CA7D5154">
    <w:name w:val="64E9F0E0CB5E43148131D4B3CA7D5154"/>
  </w:style>
  <w:style w:type="paragraph" w:customStyle="1" w:styleId="5F75428CE9364E079D3B449E34594400">
    <w:name w:val="5F75428CE9364E079D3B449E34594400"/>
  </w:style>
  <w:style w:type="paragraph" w:customStyle="1" w:styleId="7F0ECFD0F8604C9A92B113E84717689B">
    <w:name w:val="7F0ECFD0F8604C9A92B113E84717689B"/>
  </w:style>
  <w:style w:type="paragraph" w:customStyle="1" w:styleId="EA23E6665D82416E871FB396E12AF712">
    <w:name w:val="EA23E6665D82416E871FB396E12AF712"/>
  </w:style>
  <w:style w:type="paragraph" w:customStyle="1" w:styleId="0ADD1962229C4625B6129BFDAA5A040A">
    <w:name w:val="0ADD1962229C4625B6129BFDAA5A040A"/>
  </w:style>
  <w:style w:type="paragraph" w:customStyle="1" w:styleId="604A1D71032047D5BF39573FC66E031B">
    <w:name w:val="604A1D71032047D5BF39573FC66E031B"/>
  </w:style>
  <w:style w:type="paragraph" w:customStyle="1" w:styleId="D8C0193827304C0FB20352884ED6E356">
    <w:name w:val="D8C0193827304C0FB20352884ED6E356"/>
  </w:style>
  <w:style w:type="paragraph" w:customStyle="1" w:styleId="7930FFDB98FA4752A99D3BA5166C1DF1">
    <w:name w:val="7930FFDB98FA4752A99D3BA5166C1DF1"/>
  </w:style>
  <w:style w:type="paragraph" w:customStyle="1" w:styleId="2367E3DEBAE64E9281AF8385727D78F0">
    <w:name w:val="2367E3DEBAE64E9281AF8385727D78F0"/>
  </w:style>
  <w:style w:type="paragraph" w:customStyle="1" w:styleId="B791E8E34F7C4D28B07150E53FCD0DA3">
    <w:name w:val="B791E8E34F7C4D28B07150E53FCD0DA3"/>
  </w:style>
  <w:style w:type="paragraph" w:customStyle="1" w:styleId="F9C682DA9DA947A8B27E9ABCBBCF6D8A">
    <w:name w:val="F9C682DA9DA947A8B27E9ABCBBCF6D8A"/>
  </w:style>
  <w:style w:type="paragraph" w:customStyle="1" w:styleId="7B543DBB892C4C8696C026DA61E3FD7B">
    <w:name w:val="7B543DBB892C4C8696C026DA61E3FD7B"/>
  </w:style>
  <w:style w:type="paragraph" w:customStyle="1" w:styleId="6CFBCEB84848435EA6F3928F5999547E">
    <w:name w:val="6CFBCEB84848435EA6F3928F5999547E"/>
  </w:style>
  <w:style w:type="paragraph" w:customStyle="1" w:styleId="95F17B28452F43A8A17BD085898F4C7E">
    <w:name w:val="95F17B28452F43A8A17BD085898F4C7E"/>
  </w:style>
  <w:style w:type="paragraph" w:customStyle="1" w:styleId="37BAEE5AFE7C4A629D9F892C1281964A">
    <w:name w:val="37BAEE5AFE7C4A629D9F892C1281964A"/>
  </w:style>
  <w:style w:type="paragraph" w:customStyle="1" w:styleId="46DA9199E6E9473CB0954F317360E8C4">
    <w:name w:val="46DA9199E6E9473CB0954F317360E8C4"/>
  </w:style>
  <w:style w:type="paragraph" w:customStyle="1" w:styleId="0DB47516763A4D31900E63BABE2AC21F">
    <w:name w:val="0DB47516763A4D31900E63BABE2AC21F"/>
  </w:style>
  <w:style w:type="paragraph" w:customStyle="1" w:styleId="F14441AFC03A4CC8AC27F27778DD7228">
    <w:name w:val="F14441AFC03A4CC8AC27F27778DD7228"/>
  </w:style>
  <w:style w:type="paragraph" w:customStyle="1" w:styleId="CA301C9D7AD646DCB8E57808A6019880">
    <w:name w:val="CA301C9D7AD646DCB8E57808A6019880"/>
  </w:style>
  <w:style w:type="paragraph" w:customStyle="1" w:styleId="924C53D1FD504CC8BF804F23AAECEBB8">
    <w:name w:val="924C53D1FD504CC8BF804F23AAECEBB8"/>
  </w:style>
  <w:style w:type="paragraph" w:customStyle="1" w:styleId="3EC8FC5B80C04DE0A63FD7258274F9F3">
    <w:name w:val="3EC8FC5B80C04DE0A63FD7258274F9F3"/>
  </w:style>
  <w:style w:type="paragraph" w:customStyle="1" w:styleId="5AA81BF5CE6F412EBCC801548929E8A1">
    <w:name w:val="5AA81BF5CE6F412EBCC801548929E8A1"/>
  </w:style>
  <w:style w:type="paragraph" w:customStyle="1" w:styleId="2B036DE9EA7A4E10B76B4FACD9538176">
    <w:name w:val="2B036DE9EA7A4E10B76B4FACD9538176"/>
  </w:style>
  <w:style w:type="paragraph" w:customStyle="1" w:styleId="2BBFAF13557943AD908692440B1EDC3A">
    <w:name w:val="2BBFAF13557943AD908692440B1EDC3A"/>
  </w:style>
  <w:style w:type="paragraph" w:customStyle="1" w:styleId="1F8C4AEDC86243F98E0561F0D5055543">
    <w:name w:val="1F8C4AEDC86243F98E0561F0D5055543"/>
  </w:style>
  <w:style w:type="paragraph" w:customStyle="1" w:styleId="D6D23FBBDF374586B0479FB4F41F0183">
    <w:name w:val="D6D23FBBDF374586B0479FB4F41F0183"/>
  </w:style>
  <w:style w:type="paragraph" w:customStyle="1" w:styleId="27B988DA8FD74742B6A70F5A8F8C7545">
    <w:name w:val="27B988DA8FD74742B6A70F5A8F8C7545"/>
  </w:style>
  <w:style w:type="paragraph" w:customStyle="1" w:styleId="7C7A36B1BC41416488E47FC1E66497B3">
    <w:name w:val="7C7A36B1BC41416488E47FC1E66497B3"/>
  </w:style>
  <w:style w:type="paragraph" w:customStyle="1" w:styleId="A915F55BAC9E478AA67D59E7038EC8C7">
    <w:name w:val="A915F55BAC9E478AA67D59E7038EC8C7"/>
  </w:style>
  <w:style w:type="paragraph" w:customStyle="1" w:styleId="44CEA85FDCDE4363A901A1D03F4D9946">
    <w:name w:val="44CEA85FDCDE4363A901A1D03F4D9946"/>
  </w:style>
  <w:style w:type="paragraph" w:customStyle="1" w:styleId="E57E1F2B13AA4DA881BB263F279F825D">
    <w:name w:val="E57E1F2B13AA4DA881BB263F279F825D"/>
  </w:style>
  <w:style w:type="paragraph" w:customStyle="1" w:styleId="CA0D9218E1DA49D2B237C75F7F251E5E">
    <w:name w:val="CA0D9218E1DA49D2B237C75F7F251E5E"/>
  </w:style>
  <w:style w:type="paragraph" w:customStyle="1" w:styleId="641D162B31C64687A55C5A6AC11D6E72">
    <w:name w:val="641D162B31C64687A55C5A6AC11D6E72"/>
  </w:style>
  <w:style w:type="paragraph" w:customStyle="1" w:styleId="A47733F7C992430E9FA57BB0C66E58BF">
    <w:name w:val="A47733F7C992430E9FA57BB0C66E58BF"/>
  </w:style>
  <w:style w:type="paragraph" w:customStyle="1" w:styleId="585027C48E26430C844C6D695EEAF3E1">
    <w:name w:val="585027C48E26430C844C6D695EEAF3E1"/>
  </w:style>
  <w:style w:type="paragraph" w:customStyle="1" w:styleId="EE7B6DCF8A3E42F6934CD081D4952D76">
    <w:name w:val="EE7B6DCF8A3E42F6934CD081D4952D76"/>
  </w:style>
  <w:style w:type="paragraph" w:customStyle="1" w:styleId="5673FD4FD9544AEE8C4092A09582DF0F">
    <w:name w:val="5673FD4FD9544AEE8C4092A09582DF0F"/>
  </w:style>
  <w:style w:type="paragraph" w:customStyle="1" w:styleId="9EA550CB12B74BF8A6D3ED4C18AF706F">
    <w:name w:val="9EA550CB12B74BF8A6D3ED4C18AF706F"/>
  </w:style>
  <w:style w:type="paragraph" w:customStyle="1" w:styleId="57B9EEC00D4943E39E7981074D1EDAC0">
    <w:name w:val="57B9EEC00D4943E39E7981074D1EDAC0"/>
  </w:style>
  <w:style w:type="paragraph" w:customStyle="1" w:styleId="4E7E9F6554D447AC845E5D52F113E495">
    <w:name w:val="4E7E9F6554D447AC845E5D52F113E495"/>
  </w:style>
  <w:style w:type="paragraph" w:customStyle="1" w:styleId="5CB19B592C2848B885FC1A7B2F56425A">
    <w:name w:val="5CB19B592C2848B885FC1A7B2F56425A"/>
  </w:style>
  <w:style w:type="paragraph" w:customStyle="1" w:styleId="A88B39AC729B44FDA148229E2B9A6C50">
    <w:name w:val="A88B39AC729B44FDA148229E2B9A6C50"/>
  </w:style>
  <w:style w:type="paragraph" w:customStyle="1" w:styleId="D20D7DD94DB9417CA5B318340F803203">
    <w:name w:val="D20D7DD94DB9417CA5B318340F803203"/>
  </w:style>
  <w:style w:type="paragraph" w:customStyle="1" w:styleId="2DFF56176753441A89BE8F4B3AD70C54">
    <w:name w:val="2DFF56176753441A89BE8F4B3AD70C54"/>
  </w:style>
  <w:style w:type="paragraph" w:customStyle="1" w:styleId="BA9815554E50465C80A163FBC1195A89">
    <w:name w:val="BA9815554E50465C80A163FBC1195A89"/>
  </w:style>
  <w:style w:type="paragraph" w:customStyle="1" w:styleId="C9CB40848AE443CABE627415B8C486F3">
    <w:name w:val="C9CB40848AE443CABE627415B8C486F3"/>
  </w:style>
  <w:style w:type="paragraph" w:customStyle="1" w:styleId="D3EBFD9E939A4A1FB53E8716FD51A43B">
    <w:name w:val="D3EBFD9E939A4A1FB53E8716FD51A43B"/>
  </w:style>
  <w:style w:type="paragraph" w:customStyle="1" w:styleId="63B3CCB0EB4542E9B81C94D72FF6DBB0">
    <w:name w:val="63B3CCB0EB4542E9B81C94D72FF6DBB0"/>
  </w:style>
  <w:style w:type="paragraph" w:customStyle="1" w:styleId="B2C955933E9A444181B051906794FC5B">
    <w:name w:val="B2C955933E9A444181B051906794FC5B"/>
  </w:style>
  <w:style w:type="paragraph" w:customStyle="1" w:styleId="38D262EA1CC2450E91258F10DC68BDA3">
    <w:name w:val="38D262EA1CC2450E91258F10DC68BDA3"/>
  </w:style>
  <w:style w:type="paragraph" w:customStyle="1" w:styleId="0F7CE82C90364F8F9DC909F87FD74ACD">
    <w:name w:val="0F7CE82C90364F8F9DC909F87FD74ACD"/>
  </w:style>
  <w:style w:type="paragraph" w:customStyle="1" w:styleId="45478FDE19FE4DB0A3A0C9C6A3BF0EC2">
    <w:name w:val="45478FDE19FE4DB0A3A0C9C6A3BF0EC2"/>
  </w:style>
  <w:style w:type="paragraph" w:customStyle="1" w:styleId="491BF446F04848C5917F453CB1FB46DD">
    <w:name w:val="491BF446F04848C5917F453CB1FB46DD"/>
  </w:style>
  <w:style w:type="paragraph" w:customStyle="1" w:styleId="7A9EB104401D45318071E45F44DD1646">
    <w:name w:val="7A9EB104401D45318071E45F44DD1646"/>
  </w:style>
  <w:style w:type="paragraph" w:customStyle="1" w:styleId="3DA26D4F687F45309CF2DE2448F42701">
    <w:name w:val="3DA26D4F687F45309CF2DE2448F42701"/>
  </w:style>
  <w:style w:type="paragraph" w:customStyle="1" w:styleId="7321B38097754F239031DEACA02BBC09">
    <w:name w:val="7321B38097754F239031DEACA02BBC09"/>
  </w:style>
  <w:style w:type="paragraph" w:customStyle="1" w:styleId="FD3EEE2483D2486B99B0F291281633FC">
    <w:name w:val="FD3EEE2483D2486B99B0F291281633FC"/>
  </w:style>
  <w:style w:type="paragraph" w:customStyle="1" w:styleId="625786CE8AF44203AA043EF5E402A355">
    <w:name w:val="625786CE8AF44203AA043EF5E402A355"/>
  </w:style>
  <w:style w:type="paragraph" w:customStyle="1" w:styleId="ACC187AD872845339C655180ECA9117A">
    <w:name w:val="ACC187AD872845339C655180ECA9117A"/>
  </w:style>
  <w:style w:type="paragraph" w:customStyle="1" w:styleId="921766D1855A4FAA8C81237305A62E7E">
    <w:name w:val="921766D1855A4FAA8C81237305A62E7E"/>
  </w:style>
  <w:style w:type="paragraph" w:customStyle="1" w:styleId="C592242A6A19418DBD12B4138FB4AE6D">
    <w:name w:val="C592242A6A19418DBD12B4138FB4AE6D"/>
  </w:style>
  <w:style w:type="paragraph" w:customStyle="1" w:styleId="7B21B657FD0D45EF8008228BFD1DABA9">
    <w:name w:val="7B21B657FD0D45EF8008228BFD1DABA9"/>
  </w:style>
  <w:style w:type="paragraph" w:customStyle="1" w:styleId="8DEF80F2ECF04A5AB22E96817DF4264B">
    <w:name w:val="8DEF80F2ECF04A5AB22E96817DF4264B"/>
  </w:style>
  <w:style w:type="paragraph" w:customStyle="1" w:styleId="EB4C835232C74A35B7378F3D0375E5C1">
    <w:name w:val="EB4C835232C74A35B7378F3D0375E5C1"/>
  </w:style>
  <w:style w:type="paragraph" w:customStyle="1" w:styleId="1C66965DFC4145CA900C721DF0669D73">
    <w:name w:val="1C66965DFC4145CA900C721DF0669D73"/>
  </w:style>
  <w:style w:type="paragraph" w:customStyle="1" w:styleId="218A0199ABDC4F6EAAF830D0B631C79C">
    <w:name w:val="218A0199ABDC4F6EAAF830D0B631C79C"/>
  </w:style>
  <w:style w:type="paragraph" w:customStyle="1" w:styleId="6B748EF000B94D13AA61279B97CC4445">
    <w:name w:val="6B748EF000B94D13AA61279B97CC4445"/>
  </w:style>
  <w:style w:type="paragraph" w:customStyle="1" w:styleId="09EBDAB96D434ACFA73EAF82CD9CAAF3">
    <w:name w:val="09EBDAB96D434ACFA73EAF82CD9CAAF3"/>
  </w:style>
  <w:style w:type="paragraph" w:customStyle="1" w:styleId="4BB490A04AB447C797A8C0BA521FF9D2">
    <w:name w:val="4BB490A04AB447C797A8C0BA521FF9D2"/>
  </w:style>
  <w:style w:type="paragraph" w:customStyle="1" w:styleId="E498A078FDFC4186B2A8DF574F154EE3">
    <w:name w:val="E498A078FDFC4186B2A8DF574F154E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utritional Journal">
      <a:majorFont>
        <a:latin typeface="Sagona Bold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DE24CE2-C3AA-4783-B700-88BF1563B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722DA3-7FDF-4DBF-B283-DA12BBB08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4BD63-37F3-47F6-B3DD-E095574516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BE1F3-74E2-4C67-87C0-5F686CE4E05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Nutrition journal </Template>
  <TotalTime>0</TotalTime>
  <Pages>8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2022-11-14T18:11:00Z</dcterms:created>
  <dcterms:modified xsi:type="dcterms:W3CDTF">2022-11-14T18:11:00Z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