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618"/>
        <w:gridCol w:w="4274"/>
        <w:gridCol w:w="2123"/>
      </w:tblGrid>
      <w:tr w:rsidR="00743496" w:rsidRPr="008E48BF" w14:paraId="4060A17B" w14:textId="77777777" w:rsidTr="00D52CB4">
        <w:trPr>
          <w:jc w:val="center"/>
        </w:trPr>
        <w:tc>
          <w:tcPr>
            <w:tcW w:w="10015" w:type="dxa"/>
            <w:gridSpan w:val="3"/>
            <w:shd w:val="clear" w:color="auto" w:fill="FFFFFF"/>
            <w:vAlign w:val="bottom"/>
          </w:tcPr>
          <w:p w14:paraId="60EEB347" w14:textId="3FC3C038" w:rsidR="00743496" w:rsidRPr="008E48BF" w:rsidRDefault="00F4204C" w:rsidP="00E22A0C">
            <w:pPr>
              <w:pStyle w:val="Heading1"/>
            </w:pPr>
            <w:r>
              <w:t xml:space="preserve">Hussey Seat </w:t>
            </w:r>
            <w:r w:rsidR="00CA35C9">
              <w:t>Q</w:t>
            </w:r>
            <w:r w:rsidR="00743496" w:rsidRPr="008E48BF">
              <w:t>uote</w:t>
            </w:r>
          </w:p>
        </w:tc>
      </w:tr>
      <w:tr w:rsidR="00743496" w:rsidRPr="008E48BF" w14:paraId="7B629787" w14:textId="77777777" w:rsidTr="00DD6F9F">
        <w:trPr>
          <w:trHeight w:val="1872"/>
          <w:jc w:val="center"/>
        </w:trPr>
        <w:tc>
          <w:tcPr>
            <w:tcW w:w="3618" w:type="dxa"/>
            <w:tcBorders>
              <w:bottom w:val="single" w:sz="4" w:space="0" w:color="984806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</w:tcPr>
          <w:p w14:paraId="561FBABB" w14:textId="3B6DB36C" w:rsidR="00743496" w:rsidRPr="008E48BF" w:rsidRDefault="00044F7C" w:rsidP="00E22A0C">
            <w:r>
              <w:rPr>
                <w:noProof/>
              </w:rPr>
              <w:drawing>
                <wp:inline distT="0" distB="0" distL="0" distR="0" wp14:anchorId="1DDE504B" wp14:editId="39B6F8A5">
                  <wp:extent cx="2151380" cy="1210310"/>
                  <wp:effectExtent l="0" t="0" r="127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  <w:tcBorders>
              <w:bottom w:val="single" w:sz="4" w:space="0" w:color="984806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  <w:vAlign w:val="bottom"/>
          </w:tcPr>
          <w:p w14:paraId="1A4B89FA" w14:textId="46FE78D6" w:rsidR="00743496" w:rsidRPr="00D52CB4" w:rsidRDefault="002627FC" w:rsidP="00E22A0C">
            <w:pPr>
              <w:pStyle w:val="slogan"/>
            </w:pPr>
            <w:r>
              <w:rPr>
                <w:color w:val="FF0000"/>
                <w:sz w:val="20"/>
                <w:szCs w:val="20"/>
              </w:rPr>
              <w:t>No. California Hussey Seating Rep.</w:t>
            </w:r>
          </w:p>
        </w:tc>
        <w:tc>
          <w:tcPr>
            <w:tcW w:w="2123" w:type="dxa"/>
            <w:tcBorders>
              <w:bottom w:val="single" w:sz="4" w:space="0" w:color="984806"/>
            </w:tcBorders>
            <w:shd w:val="clear" w:color="auto" w:fill="FFFFFF"/>
            <w:tcMar>
              <w:left w:w="115" w:type="dxa"/>
              <w:bottom w:w="216" w:type="dxa"/>
              <w:right w:w="115" w:type="dxa"/>
            </w:tcMar>
            <w:vAlign w:val="bottom"/>
          </w:tcPr>
          <w:p w14:paraId="5EF900D4" w14:textId="7ADABFF2" w:rsidR="00743496" w:rsidRPr="008E48BF" w:rsidRDefault="00743496" w:rsidP="00E22A0C">
            <w:pPr>
              <w:pStyle w:val="Datenumber"/>
            </w:pPr>
            <w:r w:rsidRPr="008E48BF">
              <w:rPr>
                <w:rStyle w:val="rightalignedorangetextChar"/>
              </w:rPr>
              <w:t>Date</w:t>
            </w:r>
            <w:r w:rsidR="00976837">
              <w:t xml:space="preserve"> </w:t>
            </w:r>
            <w:r w:rsidR="00F4204C">
              <w:t>1</w:t>
            </w:r>
            <w:r w:rsidR="00AC61F8">
              <w:t>/1</w:t>
            </w:r>
            <w:r w:rsidR="00044F7C">
              <w:t>9</w:t>
            </w:r>
            <w:r w:rsidR="003870CF">
              <w:t>/</w:t>
            </w:r>
            <w:r w:rsidR="00044F7C">
              <w:t>21</w:t>
            </w:r>
          </w:p>
          <w:p w14:paraId="11A1AA06" w14:textId="0739391C" w:rsidR="00976837" w:rsidRDefault="00743496" w:rsidP="00E22A0C">
            <w:pPr>
              <w:pStyle w:val="Datenumber"/>
              <w:rPr>
                <w:rStyle w:val="rightalignedorangetextChar"/>
              </w:rPr>
            </w:pPr>
            <w:r w:rsidRPr="008E48BF">
              <w:rPr>
                <w:rStyle w:val="rightalignedorangetextChar"/>
              </w:rPr>
              <w:t xml:space="preserve">Quote # </w:t>
            </w:r>
            <w:r w:rsidR="00044F7C">
              <w:rPr>
                <w:rStyle w:val="rightalignedorangetextChar"/>
              </w:rPr>
              <w:t>2</w:t>
            </w:r>
            <w:r w:rsidR="001D182A">
              <w:rPr>
                <w:rStyle w:val="rightalignedorangetextChar"/>
              </w:rPr>
              <w:t>1</w:t>
            </w:r>
            <w:r w:rsidR="00044F7C">
              <w:rPr>
                <w:rStyle w:val="rightalignedorangetextChar"/>
              </w:rPr>
              <w:t>020</w:t>
            </w:r>
          </w:p>
          <w:p w14:paraId="020455F7" w14:textId="77777777" w:rsidR="00743496" w:rsidRPr="00D52CB4" w:rsidRDefault="00D52CB4" w:rsidP="00E22A0C">
            <w:pPr>
              <w:pStyle w:val="Datenumber"/>
            </w:pPr>
            <w:r w:rsidRPr="00D52CB4">
              <w:rPr>
                <w:rStyle w:val="rightalignedorangetextChar"/>
                <w:color w:val="FF0000"/>
              </w:rPr>
              <w:t>Quote expires in 60 days</w:t>
            </w:r>
          </w:p>
        </w:tc>
      </w:tr>
    </w:tbl>
    <w:p w14:paraId="105C1C18" w14:textId="77777777" w:rsidR="00743496" w:rsidRPr="00DB3ABF" w:rsidRDefault="00743496" w:rsidP="00E22A0C"/>
    <w:tbl>
      <w:tblPr>
        <w:tblW w:w="8832" w:type="dxa"/>
        <w:jc w:val="center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3516"/>
        <w:gridCol w:w="2430"/>
        <w:gridCol w:w="2886"/>
      </w:tblGrid>
      <w:tr w:rsidR="00743496" w:rsidRPr="008E48BF" w14:paraId="50F0CB16" w14:textId="77777777" w:rsidTr="00D52CB4">
        <w:trPr>
          <w:cantSplit/>
          <w:trHeight w:val="144"/>
          <w:jc w:val="center"/>
        </w:trPr>
        <w:tc>
          <w:tcPr>
            <w:tcW w:w="3516" w:type="dxa"/>
            <w:shd w:val="clear" w:color="auto" w:fill="FFFFFF"/>
          </w:tcPr>
          <w:p w14:paraId="38AE8D7A" w14:textId="1D9E7167" w:rsidR="00743496" w:rsidRPr="00D52CB4" w:rsidRDefault="00071AE8" w:rsidP="00E22A0C">
            <w:pPr>
              <w:pStyle w:val="leftalignedgraytext"/>
            </w:pPr>
            <w:r>
              <w:rPr>
                <w:noProof/>
              </w:rPr>
              <w:drawing>
                <wp:inline distT="0" distB="0" distL="0" distR="0" wp14:anchorId="6AA8A149" wp14:editId="56338057">
                  <wp:extent cx="863600" cy="434207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34" cy="4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6431C" w14:textId="0A08865D" w:rsidR="00743496" w:rsidRPr="00071AE8" w:rsidRDefault="00A557D9" w:rsidP="00E22A0C">
            <w:pPr>
              <w:pStyle w:val="leftalignedgraytext"/>
            </w:pPr>
            <w:r w:rsidRPr="00071AE8">
              <w:t>1</w:t>
            </w:r>
            <w:r w:rsidR="00BB537A">
              <w:t xml:space="preserve">225 Cayetano </w:t>
            </w:r>
            <w:r w:rsidRPr="00071AE8">
              <w:t xml:space="preserve"> Dr.</w:t>
            </w:r>
          </w:p>
          <w:p w14:paraId="22F94F15" w14:textId="77777777" w:rsidR="00743496" w:rsidRPr="00071AE8" w:rsidRDefault="00A557D9" w:rsidP="00E22A0C">
            <w:pPr>
              <w:pStyle w:val="leftalignedgraytext"/>
            </w:pPr>
            <w:r w:rsidRPr="00071AE8">
              <w:t>Napa Ca 94559</w:t>
            </w:r>
          </w:p>
          <w:p w14:paraId="515B9E29" w14:textId="77777777" w:rsidR="00743496" w:rsidRPr="00071AE8" w:rsidRDefault="00743496" w:rsidP="00E22A0C">
            <w:pPr>
              <w:pStyle w:val="leftalignedgraytext"/>
            </w:pPr>
            <w:r w:rsidRPr="00071AE8">
              <w:t>Phone  916-434-6561</w:t>
            </w:r>
          </w:p>
          <w:p w14:paraId="42CF7A50" w14:textId="77777777" w:rsidR="00743496" w:rsidRPr="00071AE8" w:rsidRDefault="00107DFD" w:rsidP="00E22A0C">
            <w:pPr>
              <w:pStyle w:val="leftalignedgraytext"/>
            </w:pPr>
            <w:r w:rsidRPr="00071AE8">
              <w:t>Fax  916-434-6562</w:t>
            </w:r>
          </w:p>
          <w:p w14:paraId="2C942CB9" w14:textId="77777777" w:rsidR="00743496" w:rsidRPr="002010D2" w:rsidRDefault="00743496" w:rsidP="00E22A0C">
            <w:pPr>
              <w:pStyle w:val="leftalignedgraytext"/>
            </w:pPr>
            <w:r w:rsidRPr="00071AE8">
              <w:t>Jerrykincanon@gmail.com</w:t>
            </w:r>
          </w:p>
        </w:tc>
        <w:tc>
          <w:tcPr>
            <w:tcW w:w="2430" w:type="dxa"/>
            <w:shd w:val="clear" w:color="auto" w:fill="FFFFFF"/>
          </w:tcPr>
          <w:p w14:paraId="4B8490FE" w14:textId="77777777" w:rsidR="00743496" w:rsidRPr="008E48BF" w:rsidRDefault="00743496" w:rsidP="00E22A0C">
            <w:pPr>
              <w:pStyle w:val="rightalignedorangetext"/>
            </w:pPr>
            <w:r w:rsidRPr="008E48BF">
              <w:t>TO</w:t>
            </w:r>
          </w:p>
        </w:tc>
        <w:tc>
          <w:tcPr>
            <w:tcW w:w="2886" w:type="dxa"/>
            <w:shd w:val="clear" w:color="auto" w:fill="FFFFFF"/>
          </w:tcPr>
          <w:p w14:paraId="04506610" w14:textId="007B6EE2" w:rsidR="004E28AB" w:rsidRDefault="00044F7C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 xml:space="preserve">College Park High </w:t>
            </w:r>
          </w:p>
          <w:p w14:paraId="37D46E11" w14:textId="2F7D1E5E" w:rsidR="00F4204C" w:rsidRDefault="00044F7C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>Total seat conversion</w:t>
            </w:r>
          </w:p>
          <w:p w14:paraId="6E02D9BB" w14:textId="3EB8AFC2" w:rsidR="00044F7C" w:rsidRDefault="00044F7C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>Replace Bank A, Bank C and finish Bank B</w:t>
            </w:r>
          </w:p>
          <w:p w14:paraId="127CE7D4" w14:textId="489785D0" w:rsidR="003729B4" w:rsidRPr="00DD6F9F" w:rsidRDefault="003729B4" w:rsidP="00E22A0C">
            <w:pPr>
              <w:pStyle w:val="leftalignedgraytext"/>
              <w:rPr>
                <w:rFonts w:cs="Microsoft Sans Serif"/>
                <w:color w:val="1F497D" w:themeColor="text2"/>
                <w:sz w:val="24"/>
                <w:szCs w:val="24"/>
              </w:rPr>
            </w:pPr>
            <w:r>
              <w:rPr>
                <w:rFonts w:cs="Microsoft Sans Serif"/>
                <w:color w:val="1F497D" w:themeColor="text2"/>
                <w:sz w:val="24"/>
                <w:szCs w:val="24"/>
              </w:rPr>
              <w:t>Hussey seat replace</w:t>
            </w:r>
          </w:p>
          <w:p w14:paraId="2C298C1C" w14:textId="2CD78E37" w:rsidR="00D52CB4" w:rsidRPr="00DD6F9F" w:rsidRDefault="00D52CB4" w:rsidP="00E22A0C">
            <w:pPr>
              <w:pStyle w:val="leftalignedgraytext"/>
              <w:rPr>
                <w:rFonts w:cs="Microsoft Sans Serif"/>
              </w:rPr>
            </w:pPr>
          </w:p>
        </w:tc>
      </w:tr>
    </w:tbl>
    <w:p w14:paraId="40ABFEAF" w14:textId="77777777" w:rsidR="00743496" w:rsidRDefault="00743496" w:rsidP="00E22A0C"/>
    <w:tbl>
      <w:tblPr>
        <w:tblW w:w="8832" w:type="dxa"/>
        <w:jc w:val="center"/>
        <w:tblBorders>
          <w:top w:val="single" w:sz="4" w:space="0" w:color="CE7A26"/>
          <w:left w:val="single" w:sz="4" w:space="0" w:color="CE7A26"/>
          <w:bottom w:val="single" w:sz="4" w:space="0" w:color="CE7A26"/>
          <w:right w:val="single" w:sz="4" w:space="0" w:color="CE7A26"/>
          <w:insideH w:val="single" w:sz="4" w:space="0" w:color="CE7A26"/>
          <w:insideV w:val="single" w:sz="4" w:space="0" w:color="CE7A26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173"/>
        <w:gridCol w:w="4031"/>
        <w:gridCol w:w="2030"/>
        <w:gridCol w:w="1598"/>
      </w:tblGrid>
      <w:tr w:rsidR="00AC61F8" w:rsidRPr="008E48BF" w14:paraId="282164EB" w14:textId="77777777" w:rsidTr="00FE17F9">
        <w:trPr>
          <w:cantSplit/>
          <w:trHeight w:val="144"/>
          <w:jc w:val="center"/>
        </w:trPr>
        <w:tc>
          <w:tcPr>
            <w:tcW w:w="1175" w:type="dxa"/>
            <w:tcBorders>
              <w:top w:val="single" w:sz="4" w:space="0" w:color="984806"/>
              <w:left w:val="single" w:sz="4" w:space="0" w:color="984806"/>
              <w:bottom w:val="single" w:sz="4" w:space="0" w:color="984806"/>
              <w:right w:val="nil"/>
            </w:tcBorders>
            <w:shd w:val="clear" w:color="auto" w:fill="984806"/>
            <w:vAlign w:val="center"/>
          </w:tcPr>
          <w:p w14:paraId="2156446F" w14:textId="77777777" w:rsidR="00743496" w:rsidRPr="008E48BF" w:rsidRDefault="00743496" w:rsidP="00E22A0C">
            <w:pPr>
              <w:pStyle w:val="Columnheadings"/>
            </w:pPr>
            <w:r w:rsidRPr="008E48BF">
              <w:t>Qty</w:t>
            </w:r>
          </w:p>
        </w:tc>
        <w:tc>
          <w:tcPr>
            <w:tcW w:w="4043" w:type="dxa"/>
            <w:tcBorders>
              <w:top w:val="single" w:sz="4" w:space="0" w:color="984806"/>
              <w:left w:val="nil"/>
              <w:bottom w:val="single" w:sz="4" w:space="0" w:color="984806"/>
              <w:right w:val="nil"/>
            </w:tcBorders>
            <w:shd w:val="clear" w:color="auto" w:fill="984806"/>
            <w:vAlign w:val="center"/>
          </w:tcPr>
          <w:p w14:paraId="058C2D65" w14:textId="77777777" w:rsidR="00743496" w:rsidRPr="008E48BF" w:rsidRDefault="00743496" w:rsidP="00E22A0C">
            <w:pPr>
              <w:pStyle w:val="Columnheadings"/>
            </w:pPr>
            <w:r w:rsidRPr="008E48BF">
              <w:t>Description</w:t>
            </w:r>
          </w:p>
        </w:tc>
        <w:tc>
          <w:tcPr>
            <w:tcW w:w="2035" w:type="dxa"/>
            <w:tcBorders>
              <w:top w:val="single" w:sz="4" w:space="0" w:color="984806"/>
              <w:left w:val="nil"/>
              <w:bottom w:val="single" w:sz="4" w:space="0" w:color="984806"/>
              <w:right w:val="nil"/>
            </w:tcBorders>
            <w:shd w:val="clear" w:color="auto" w:fill="984806"/>
            <w:vAlign w:val="center"/>
          </w:tcPr>
          <w:p w14:paraId="6DB631B6" w14:textId="77777777" w:rsidR="00743496" w:rsidRPr="008E48BF" w:rsidRDefault="00743496" w:rsidP="00E22A0C">
            <w:pPr>
              <w:pStyle w:val="Columnheadings"/>
            </w:pPr>
            <w:r w:rsidRPr="008E48BF">
              <w:t>Unit Price</w:t>
            </w:r>
          </w:p>
        </w:tc>
        <w:tc>
          <w:tcPr>
            <w:tcW w:w="1579" w:type="dxa"/>
            <w:tcBorders>
              <w:top w:val="single" w:sz="4" w:space="0" w:color="984806"/>
              <w:left w:val="nil"/>
              <w:bottom w:val="single" w:sz="4" w:space="0" w:color="984806"/>
              <w:right w:val="single" w:sz="4" w:space="0" w:color="984806"/>
            </w:tcBorders>
            <w:shd w:val="clear" w:color="auto" w:fill="984806"/>
            <w:vAlign w:val="center"/>
          </w:tcPr>
          <w:p w14:paraId="019E11E6" w14:textId="77777777" w:rsidR="00743496" w:rsidRPr="008E48BF" w:rsidRDefault="00743496" w:rsidP="00E22A0C">
            <w:pPr>
              <w:pStyle w:val="Columnheadings"/>
            </w:pPr>
            <w:r w:rsidRPr="008E48BF">
              <w:t>Line Total</w:t>
            </w:r>
          </w:p>
        </w:tc>
      </w:tr>
      <w:tr w:rsidR="00AC61F8" w:rsidRPr="008E48BF" w14:paraId="3D45EF82" w14:textId="77777777" w:rsidTr="00DA5774">
        <w:trPr>
          <w:cantSplit/>
          <w:trHeight w:val="144"/>
          <w:jc w:val="center"/>
        </w:trPr>
        <w:tc>
          <w:tcPr>
            <w:tcW w:w="1175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  <w:vAlign w:val="center"/>
          </w:tcPr>
          <w:p w14:paraId="24296656" w14:textId="36AAE5A7" w:rsidR="00743496" w:rsidRPr="008E48BF" w:rsidRDefault="00044F7C" w:rsidP="00E22A0C">
            <w:r>
              <w:t>827</w:t>
            </w:r>
          </w:p>
        </w:tc>
        <w:tc>
          <w:tcPr>
            <w:tcW w:w="4043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</w:tcPr>
          <w:p w14:paraId="6347C3D9" w14:textId="37658050" w:rsidR="00743496" w:rsidRPr="0079726D" w:rsidRDefault="00044F7C" w:rsidP="00044F7C">
            <w:pPr>
              <w:shd w:val="clear" w:color="auto" w:fill="FFFFFF"/>
              <w:tabs>
                <w:tab w:val="clear" w:pos="425"/>
                <w:tab w:val="left" w:pos="720"/>
              </w:tabs>
              <w:ind w:right="0"/>
            </w:pPr>
            <w:r>
              <w:t xml:space="preserve">New Hussey Courtside seats </w:t>
            </w:r>
          </w:p>
        </w:tc>
        <w:tc>
          <w:tcPr>
            <w:tcW w:w="2035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533152C8" w14:textId="0EB8A774" w:rsidR="00743496" w:rsidRPr="008E48BF" w:rsidRDefault="00044F7C" w:rsidP="00E22A0C">
            <w:pPr>
              <w:pStyle w:val="Amount"/>
            </w:pPr>
            <w:r>
              <w:t>26.00</w:t>
            </w:r>
          </w:p>
        </w:tc>
        <w:tc>
          <w:tcPr>
            <w:tcW w:w="1579" w:type="dxa"/>
            <w:tcBorders>
              <w:top w:val="single" w:sz="4" w:space="0" w:color="984806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64196E1" w14:textId="0CCFB0BB" w:rsidR="00743496" w:rsidRPr="008E48BF" w:rsidRDefault="00044F7C" w:rsidP="00E22A0C">
            <w:pPr>
              <w:pStyle w:val="Amount"/>
            </w:pPr>
            <w:r>
              <w:t>21,502.00</w:t>
            </w:r>
          </w:p>
        </w:tc>
      </w:tr>
      <w:tr w:rsidR="00AC61F8" w:rsidRPr="008E48BF" w14:paraId="2A493511" w14:textId="77777777" w:rsidTr="00DA5774">
        <w:trPr>
          <w:cantSplit/>
          <w:trHeight w:val="144"/>
          <w:jc w:val="center"/>
        </w:trPr>
        <w:tc>
          <w:tcPr>
            <w:tcW w:w="1175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  <w:vAlign w:val="center"/>
          </w:tcPr>
          <w:p w14:paraId="3F0229CA" w14:textId="77777777" w:rsidR="00743496" w:rsidRPr="008E48BF" w:rsidRDefault="00743496" w:rsidP="00E22A0C"/>
        </w:tc>
        <w:tc>
          <w:tcPr>
            <w:tcW w:w="4043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</w:tcPr>
          <w:p w14:paraId="510A02DF" w14:textId="77777777" w:rsidR="00743496" w:rsidRPr="0079726D" w:rsidRDefault="00743496" w:rsidP="00E22A0C"/>
        </w:tc>
        <w:tc>
          <w:tcPr>
            <w:tcW w:w="2035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081D12B6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top w:val="nil"/>
              <w:left w:val="single" w:sz="4" w:space="0" w:color="984806"/>
              <w:bottom w:val="nil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5E638098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1333BC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55858B97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7F490574" w14:textId="1CA952EC" w:rsidR="00743496" w:rsidRPr="0079726D" w:rsidRDefault="00044F7C" w:rsidP="00E22A0C">
            <w:r>
              <w:t>Sales Tax 8.75%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F633F08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0D75F48B" w14:textId="222C7F26" w:rsidR="00743496" w:rsidRPr="008E48BF" w:rsidRDefault="00044F7C" w:rsidP="00E22A0C">
            <w:pPr>
              <w:pStyle w:val="Amount"/>
            </w:pPr>
            <w:r>
              <w:t>1,881.43</w:t>
            </w:r>
          </w:p>
        </w:tc>
      </w:tr>
      <w:tr w:rsidR="00AC61F8" w:rsidRPr="008E48BF" w14:paraId="75C62A0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258945D8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1E492F50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8A8C5BF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DB722FC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478E840F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4E478B49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29B75EA4" w14:textId="516B17FC" w:rsidR="00743496" w:rsidRPr="0079726D" w:rsidRDefault="00044F7C" w:rsidP="00E22A0C">
            <w:r>
              <w:t xml:space="preserve">Freight 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7AB67B5D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45A78B0E" w14:textId="584DBE39" w:rsidR="00743496" w:rsidRPr="008E48BF" w:rsidRDefault="00044F7C" w:rsidP="00E22A0C">
            <w:pPr>
              <w:pStyle w:val="Amount"/>
            </w:pPr>
            <w:r>
              <w:t>4,700.00</w:t>
            </w:r>
          </w:p>
        </w:tc>
      </w:tr>
      <w:tr w:rsidR="00AC61F8" w:rsidRPr="008E48BF" w14:paraId="44A6B8C6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416D0379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0E2B1280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5716E4D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0BA1437D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A761F8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4B0B5DC5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0E19203E" w14:textId="58C8ADCD" w:rsidR="00743496" w:rsidRPr="0079726D" w:rsidRDefault="00044F7C" w:rsidP="00E22A0C">
            <w:r>
              <w:t xml:space="preserve">Labor to replace old MVP seats with new Courtside seats 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74F69D8C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3406F873" w14:textId="77F1F97C" w:rsidR="00743496" w:rsidRPr="008E48BF" w:rsidRDefault="00044F7C" w:rsidP="00E22A0C">
            <w:pPr>
              <w:pStyle w:val="Amount"/>
            </w:pPr>
            <w:r>
              <w:t>8,270.00</w:t>
            </w:r>
          </w:p>
        </w:tc>
      </w:tr>
      <w:tr w:rsidR="00AC61F8" w:rsidRPr="008E48BF" w14:paraId="38D85FB4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70A47062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6F78407B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34EA9A3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BCED544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210E4D7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5FDC599A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2366414A" w14:textId="41840BC9" w:rsidR="00743496" w:rsidRPr="0079726D" w:rsidRDefault="00044F7C" w:rsidP="00E22A0C">
            <w:r>
              <w:t xml:space="preserve">Disposal 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4E36D48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43E41BE1" w14:textId="4F8B0ADE" w:rsidR="00743496" w:rsidRPr="008E48BF" w:rsidRDefault="00044F7C" w:rsidP="00E22A0C">
            <w:pPr>
              <w:pStyle w:val="Amount"/>
            </w:pPr>
            <w:r>
              <w:t>1,500.00</w:t>
            </w:r>
          </w:p>
        </w:tc>
      </w:tr>
      <w:tr w:rsidR="00AC61F8" w:rsidRPr="008E48BF" w14:paraId="21537FF5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3CBEE06B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01B42AF6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77E0DAC8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08362C70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43F83A28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1B60A77B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6605EC7A" w14:textId="79EC5DB5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0C4DF983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669CD5D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EBB9AB5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24DBF46A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253C3EDB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134421D1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37D202A1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060A34D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4E2AB86B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57F1B038" w14:textId="7BD3DFA9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6E023BE4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66C09B14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1B795819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509A0F7F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41514A7C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66A35E99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470EE79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200079F5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19357D25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</w:tcPr>
          <w:p w14:paraId="340EA18D" w14:textId="4B009DDA" w:rsidR="00743496" w:rsidRPr="0079726D" w:rsidRDefault="00044F7C" w:rsidP="00E22A0C">
            <w:r>
              <w:t>Convert from MVP to Courtside Seating</w:t>
            </w:r>
          </w:p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30585F09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4942BAAE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47CB5A67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vAlign w:val="center"/>
          </w:tcPr>
          <w:p w14:paraId="4D537030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</w:tcPr>
          <w:p w14:paraId="1503C685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4CE39111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51410E38" w14:textId="77777777" w:rsidR="00743496" w:rsidRPr="008E48BF" w:rsidRDefault="00743496" w:rsidP="00E22A0C">
            <w:pPr>
              <w:pStyle w:val="Amount"/>
            </w:pPr>
          </w:p>
        </w:tc>
      </w:tr>
      <w:tr w:rsidR="00AC61F8" w:rsidRPr="008E48BF" w14:paraId="7B2E70D3" w14:textId="77777777" w:rsidTr="00DA5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1175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5F57F603" w14:textId="77777777" w:rsidR="00743496" w:rsidRDefault="00743496" w:rsidP="00E22A0C"/>
          <w:p w14:paraId="4C85ADB3" w14:textId="77777777" w:rsidR="00743496" w:rsidRDefault="00743496" w:rsidP="00E22A0C"/>
          <w:p w14:paraId="3F659959" w14:textId="77777777" w:rsidR="00743496" w:rsidRDefault="00743496" w:rsidP="00E22A0C"/>
          <w:p w14:paraId="37B8C5B2" w14:textId="77777777" w:rsidR="00743496" w:rsidRDefault="00743496" w:rsidP="00E22A0C"/>
          <w:p w14:paraId="468519C0" w14:textId="77777777" w:rsidR="00743496" w:rsidRDefault="00743496" w:rsidP="00E22A0C"/>
          <w:p w14:paraId="7B39BDA7" w14:textId="77777777" w:rsidR="00743496" w:rsidRDefault="00743496" w:rsidP="00E22A0C"/>
          <w:p w14:paraId="712DA6E0" w14:textId="77777777" w:rsidR="00743496" w:rsidRDefault="00743496" w:rsidP="00E22A0C"/>
          <w:p w14:paraId="7F67DF46" w14:textId="77777777" w:rsidR="00743496" w:rsidRDefault="00743496" w:rsidP="00E22A0C"/>
          <w:p w14:paraId="4EED8307" w14:textId="77777777" w:rsidR="00743496" w:rsidRDefault="00743496" w:rsidP="00E22A0C"/>
          <w:p w14:paraId="08C89477" w14:textId="77777777" w:rsidR="00743496" w:rsidRPr="008E48BF" w:rsidRDefault="00743496" w:rsidP="00E22A0C"/>
        </w:tc>
        <w:tc>
          <w:tcPr>
            <w:tcW w:w="4043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</w:tcPr>
          <w:p w14:paraId="0067D2DE" w14:textId="77777777" w:rsidR="00743496" w:rsidRPr="0079726D" w:rsidRDefault="00743496" w:rsidP="00E22A0C"/>
        </w:tc>
        <w:tc>
          <w:tcPr>
            <w:tcW w:w="2035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2A114B6B" w14:textId="77777777" w:rsidR="00743496" w:rsidRPr="008E48BF" w:rsidRDefault="00743496" w:rsidP="00E22A0C">
            <w:pPr>
              <w:pStyle w:val="Amount"/>
            </w:pPr>
          </w:p>
        </w:tc>
        <w:tc>
          <w:tcPr>
            <w:tcW w:w="1579" w:type="dxa"/>
            <w:tcBorders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FFFFF"/>
            <w:tcMar>
              <w:left w:w="216" w:type="dxa"/>
              <w:right w:w="216" w:type="dxa"/>
            </w:tcMar>
            <w:vAlign w:val="center"/>
          </w:tcPr>
          <w:p w14:paraId="74870742" w14:textId="77777777" w:rsidR="00743496" w:rsidRPr="008E48BF" w:rsidRDefault="00743496" w:rsidP="00E22A0C">
            <w:pPr>
              <w:pStyle w:val="Amount"/>
            </w:pPr>
          </w:p>
        </w:tc>
      </w:tr>
      <w:tr w:rsidR="00743496" w:rsidRPr="00AF64A6" w14:paraId="06B385B9" w14:textId="77777777" w:rsidTr="00FE17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4"/>
          <w:jc w:val="center"/>
        </w:trPr>
        <w:tc>
          <w:tcPr>
            <w:tcW w:w="7253" w:type="dxa"/>
            <w:gridSpan w:val="3"/>
            <w:tcBorders>
              <w:top w:val="single" w:sz="4" w:space="0" w:color="984806"/>
              <w:right w:val="single" w:sz="4" w:space="0" w:color="984806"/>
            </w:tcBorders>
            <w:shd w:val="clear" w:color="auto" w:fill="FFFFFF"/>
            <w:vAlign w:val="center"/>
          </w:tcPr>
          <w:p w14:paraId="3FAB469D" w14:textId="506DC1B6" w:rsidR="00743496" w:rsidRPr="00AF64A6" w:rsidRDefault="00C76B18" w:rsidP="00E22A0C">
            <w:pPr>
              <w:pStyle w:val="labels"/>
              <w:rPr>
                <w:sz w:val="22"/>
                <w:szCs w:val="22"/>
              </w:rPr>
            </w:pPr>
            <w:r w:rsidRPr="00AF64A6">
              <w:rPr>
                <w:color w:val="auto"/>
                <w:sz w:val="22"/>
                <w:szCs w:val="22"/>
              </w:rPr>
              <w:t>Se</w:t>
            </w:r>
            <w:r w:rsidR="004069EC">
              <w:rPr>
                <w:color w:val="auto"/>
                <w:sz w:val="22"/>
                <w:szCs w:val="22"/>
              </w:rPr>
              <w:t>at</w:t>
            </w:r>
            <w:r w:rsidRPr="00AF64A6">
              <w:rPr>
                <w:color w:val="auto"/>
                <w:sz w:val="22"/>
                <w:szCs w:val="22"/>
              </w:rPr>
              <w:t xml:space="preserve"> price</w:t>
            </w:r>
          </w:p>
        </w:tc>
        <w:tc>
          <w:tcPr>
            <w:tcW w:w="1579" w:type="dxa"/>
            <w:tcBorders>
              <w:top w:val="single" w:sz="4" w:space="0" w:color="984806"/>
              <w:left w:val="single" w:sz="4" w:space="0" w:color="984806"/>
              <w:bottom w:val="single" w:sz="4" w:space="0" w:color="984806"/>
              <w:right w:val="single" w:sz="4" w:space="0" w:color="984806"/>
            </w:tcBorders>
            <w:shd w:val="clear" w:color="auto" w:fill="FDE9D9"/>
            <w:tcMar>
              <w:left w:w="216" w:type="dxa"/>
              <w:right w:w="216" w:type="dxa"/>
            </w:tcMar>
            <w:vAlign w:val="center"/>
          </w:tcPr>
          <w:p w14:paraId="28C0C788" w14:textId="590141E5" w:rsidR="00743496" w:rsidRPr="00AF64A6" w:rsidRDefault="00044F7C" w:rsidP="00E22A0C">
            <w:pPr>
              <w:pStyle w:val="Amoun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$37,853.43</w:t>
            </w:r>
          </w:p>
        </w:tc>
      </w:tr>
    </w:tbl>
    <w:p w14:paraId="301DD177" w14:textId="1F39F3B9" w:rsidR="00743496" w:rsidRPr="00AF64A6" w:rsidRDefault="00E22A0C" w:rsidP="00E22A0C">
      <w:pPr>
        <w:rPr>
          <w:sz w:val="22"/>
          <w:szCs w:val="22"/>
        </w:rPr>
      </w:pPr>
      <w:r w:rsidRPr="00AF64A6">
        <w:rPr>
          <w:sz w:val="22"/>
          <w:szCs w:val="22"/>
        </w:rPr>
        <w:t xml:space="preserve"> </w:t>
      </w:r>
    </w:p>
    <w:p w14:paraId="02F9921C" w14:textId="6369F9D0" w:rsidR="00743496" w:rsidRPr="00AF64A6" w:rsidRDefault="00BC4A96" w:rsidP="00E22A0C">
      <w:pPr>
        <w:rPr>
          <w:sz w:val="22"/>
          <w:szCs w:val="22"/>
        </w:rPr>
      </w:pPr>
      <w:r w:rsidRPr="00AF64A6">
        <w:rPr>
          <w:sz w:val="22"/>
          <w:szCs w:val="22"/>
        </w:rPr>
        <w:t xml:space="preserve">                                                                                                        </w:t>
      </w:r>
      <w:r w:rsidR="00AF64A6">
        <w:rPr>
          <w:sz w:val="22"/>
          <w:szCs w:val="22"/>
        </w:rPr>
        <w:t xml:space="preserve"> </w:t>
      </w:r>
      <w:r w:rsidR="00E22A0C" w:rsidRPr="00AF64A6">
        <w:rPr>
          <w:sz w:val="22"/>
          <w:szCs w:val="22"/>
        </w:rPr>
        <w:t xml:space="preserve">           </w:t>
      </w:r>
    </w:p>
    <w:tbl>
      <w:tblPr>
        <w:tblW w:w="8827" w:type="dxa"/>
        <w:jc w:val="center"/>
        <w:tblBorders>
          <w:insideH w:val="single" w:sz="4" w:space="0" w:color="C0C0C0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8827"/>
      </w:tblGrid>
      <w:tr w:rsidR="00743496" w:rsidRPr="00AF64A6" w14:paraId="74E25D8C" w14:textId="77777777">
        <w:trPr>
          <w:cantSplit/>
          <w:trHeight w:val="1217"/>
          <w:jc w:val="center"/>
        </w:trPr>
        <w:tc>
          <w:tcPr>
            <w:tcW w:w="8955" w:type="dxa"/>
            <w:tcBorders>
              <w:top w:val="nil"/>
              <w:bottom w:val="nil"/>
            </w:tcBorders>
            <w:shd w:val="clear" w:color="auto" w:fill="FFFFFF"/>
          </w:tcPr>
          <w:p w14:paraId="3B66E169" w14:textId="77777777" w:rsidR="00743496" w:rsidRPr="00AF64A6" w:rsidRDefault="00743496" w:rsidP="00E22A0C">
            <w:pPr>
              <w:pStyle w:val="SmallType"/>
              <w:rPr>
                <w:sz w:val="22"/>
                <w:szCs w:val="22"/>
              </w:rPr>
            </w:pPr>
            <w:r w:rsidRPr="00AF64A6">
              <w:rPr>
                <w:sz w:val="22"/>
                <w:szCs w:val="22"/>
              </w:rPr>
              <w:t xml:space="preserve">: </w:t>
            </w:r>
            <w:r w:rsidRPr="00AF64A6">
              <w:rPr>
                <w:sz w:val="22"/>
                <w:szCs w:val="22"/>
              </w:rPr>
              <w:tab/>
            </w:r>
          </w:p>
        </w:tc>
      </w:tr>
    </w:tbl>
    <w:p w14:paraId="2B2BC3FD" w14:textId="77777777" w:rsidR="00743496" w:rsidRPr="000D120F" w:rsidRDefault="00743496" w:rsidP="00E22A0C">
      <w:pPr>
        <w:pStyle w:val="Thankyou"/>
      </w:pPr>
    </w:p>
    <w:sectPr w:rsidR="00743496" w:rsidRPr="000D120F" w:rsidSect="004E28AB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17D"/>
    <w:rsid w:val="00010191"/>
    <w:rsid w:val="00044F7C"/>
    <w:rsid w:val="0005117D"/>
    <w:rsid w:val="00071AE8"/>
    <w:rsid w:val="00086736"/>
    <w:rsid w:val="000B3C90"/>
    <w:rsid w:val="000B56C7"/>
    <w:rsid w:val="000C65FE"/>
    <w:rsid w:val="000D03C0"/>
    <w:rsid w:val="000D120F"/>
    <w:rsid w:val="000D2015"/>
    <w:rsid w:val="000E042A"/>
    <w:rsid w:val="000E1BE3"/>
    <w:rsid w:val="000E6F20"/>
    <w:rsid w:val="000E7C74"/>
    <w:rsid w:val="000F6B47"/>
    <w:rsid w:val="000F7D4F"/>
    <w:rsid w:val="00107DFD"/>
    <w:rsid w:val="00140EA0"/>
    <w:rsid w:val="00144553"/>
    <w:rsid w:val="0014653E"/>
    <w:rsid w:val="00153510"/>
    <w:rsid w:val="00175D3B"/>
    <w:rsid w:val="001868C4"/>
    <w:rsid w:val="001C21A2"/>
    <w:rsid w:val="001D182A"/>
    <w:rsid w:val="001E7729"/>
    <w:rsid w:val="002010D2"/>
    <w:rsid w:val="00202E66"/>
    <w:rsid w:val="00204CDB"/>
    <w:rsid w:val="00223BF3"/>
    <w:rsid w:val="0024079A"/>
    <w:rsid w:val="00252253"/>
    <w:rsid w:val="002627FC"/>
    <w:rsid w:val="0026601B"/>
    <w:rsid w:val="002B27BB"/>
    <w:rsid w:val="002D2892"/>
    <w:rsid w:val="002E3A5E"/>
    <w:rsid w:val="003401EA"/>
    <w:rsid w:val="003541AC"/>
    <w:rsid w:val="00355E2C"/>
    <w:rsid w:val="003729B4"/>
    <w:rsid w:val="003870CF"/>
    <w:rsid w:val="0039163F"/>
    <w:rsid w:val="003B2D14"/>
    <w:rsid w:val="003D328E"/>
    <w:rsid w:val="003F2201"/>
    <w:rsid w:val="004069EC"/>
    <w:rsid w:val="004125B8"/>
    <w:rsid w:val="00432875"/>
    <w:rsid w:val="004352CE"/>
    <w:rsid w:val="0044096C"/>
    <w:rsid w:val="0047193D"/>
    <w:rsid w:val="00472EE8"/>
    <w:rsid w:val="00486AD7"/>
    <w:rsid w:val="004A48FE"/>
    <w:rsid w:val="004B078A"/>
    <w:rsid w:val="004E28AB"/>
    <w:rsid w:val="004E755D"/>
    <w:rsid w:val="004F0846"/>
    <w:rsid w:val="004F202D"/>
    <w:rsid w:val="00507F01"/>
    <w:rsid w:val="005209B5"/>
    <w:rsid w:val="00527018"/>
    <w:rsid w:val="00531401"/>
    <w:rsid w:val="00534A21"/>
    <w:rsid w:val="00580538"/>
    <w:rsid w:val="00581AD8"/>
    <w:rsid w:val="00583720"/>
    <w:rsid w:val="005B724D"/>
    <w:rsid w:val="005C4AA6"/>
    <w:rsid w:val="005F35F7"/>
    <w:rsid w:val="00630DE2"/>
    <w:rsid w:val="00643F2B"/>
    <w:rsid w:val="00667E8B"/>
    <w:rsid w:val="006A4E1C"/>
    <w:rsid w:val="006D2D3A"/>
    <w:rsid w:val="006D4CC1"/>
    <w:rsid w:val="006E2E87"/>
    <w:rsid w:val="00704C33"/>
    <w:rsid w:val="007147EF"/>
    <w:rsid w:val="00735C87"/>
    <w:rsid w:val="00736ACB"/>
    <w:rsid w:val="00743496"/>
    <w:rsid w:val="0078025E"/>
    <w:rsid w:val="00790575"/>
    <w:rsid w:val="00792D5C"/>
    <w:rsid w:val="0079726D"/>
    <w:rsid w:val="007B38EB"/>
    <w:rsid w:val="007B5957"/>
    <w:rsid w:val="007C2E47"/>
    <w:rsid w:val="007D129A"/>
    <w:rsid w:val="007F170F"/>
    <w:rsid w:val="00811DF7"/>
    <w:rsid w:val="00835678"/>
    <w:rsid w:val="00842C75"/>
    <w:rsid w:val="0087007A"/>
    <w:rsid w:val="00890064"/>
    <w:rsid w:val="00891C90"/>
    <w:rsid w:val="008A6A7D"/>
    <w:rsid w:val="008C5322"/>
    <w:rsid w:val="008C5A0E"/>
    <w:rsid w:val="008C621F"/>
    <w:rsid w:val="008D588A"/>
    <w:rsid w:val="008E45DF"/>
    <w:rsid w:val="008E48BF"/>
    <w:rsid w:val="008E692F"/>
    <w:rsid w:val="00900C38"/>
    <w:rsid w:val="009637B0"/>
    <w:rsid w:val="00976837"/>
    <w:rsid w:val="00985824"/>
    <w:rsid w:val="009B1A94"/>
    <w:rsid w:val="009E7915"/>
    <w:rsid w:val="009F3F0A"/>
    <w:rsid w:val="009F7D1D"/>
    <w:rsid w:val="00A156B3"/>
    <w:rsid w:val="00A40D16"/>
    <w:rsid w:val="00A472D4"/>
    <w:rsid w:val="00A557D9"/>
    <w:rsid w:val="00A6529A"/>
    <w:rsid w:val="00A72462"/>
    <w:rsid w:val="00A82370"/>
    <w:rsid w:val="00A87BAC"/>
    <w:rsid w:val="00A90DE7"/>
    <w:rsid w:val="00AC61F8"/>
    <w:rsid w:val="00AC7C19"/>
    <w:rsid w:val="00AE2F50"/>
    <w:rsid w:val="00AF64A6"/>
    <w:rsid w:val="00AF655B"/>
    <w:rsid w:val="00B1732F"/>
    <w:rsid w:val="00B233FE"/>
    <w:rsid w:val="00B2388D"/>
    <w:rsid w:val="00B23ECF"/>
    <w:rsid w:val="00B86341"/>
    <w:rsid w:val="00BA1EEA"/>
    <w:rsid w:val="00BB537A"/>
    <w:rsid w:val="00BC4A96"/>
    <w:rsid w:val="00BC4C0F"/>
    <w:rsid w:val="00C34D8D"/>
    <w:rsid w:val="00C50F0E"/>
    <w:rsid w:val="00C75B5E"/>
    <w:rsid w:val="00C76B18"/>
    <w:rsid w:val="00C8146C"/>
    <w:rsid w:val="00CA35C9"/>
    <w:rsid w:val="00CA413C"/>
    <w:rsid w:val="00CC43B9"/>
    <w:rsid w:val="00CC652E"/>
    <w:rsid w:val="00CF1C90"/>
    <w:rsid w:val="00D06A93"/>
    <w:rsid w:val="00D410BA"/>
    <w:rsid w:val="00D52CB4"/>
    <w:rsid w:val="00D70A3C"/>
    <w:rsid w:val="00D719AB"/>
    <w:rsid w:val="00D9237B"/>
    <w:rsid w:val="00DA5774"/>
    <w:rsid w:val="00DB0D25"/>
    <w:rsid w:val="00DB3ABF"/>
    <w:rsid w:val="00DD6F9F"/>
    <w:rsid w:val="00DE1CC9"/>
    <w:rsid w:val="00DE79EB"/>
    <w:rsid w:val="00E115B7"/>
    <w:rsid w:val="00E14493"/>
    <w:rsid w:val="00E22A0C"/>
    <w:rsid w:val="00EB06E5"/>
    <w:rsid w:val="00EC1796"/>
    <w:rsid w:val="00ED567B"/>
    <w:rsid w:val="00F34996"/>
    <w:rsid w:val="00F4204C"/>
    <w:rsid w:val="00F50269"/>
    <w:rsid w:val="00F81DCB"/>
    <w:rsid w:val="00FB5E85"/>
    <w:rsid w:val="00FE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A5137F"/>
  <w15:docId w15:val="{5C1BC8B7-AD2B-443C-82EF-E6A6A9E9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E22A0C"/>
    <w:pPr>
      <w:tabs>
        <w:tab w:val="left" w:pos="425"/>
      </w:tabs>
      <w:ind w:right="64"/>
    </w:pPr>
    <w:rPr>
      <w:rFonts w:ascii="Microsoft Sans Serif" w:hAnsi="Microsoft Sans Serif"/>
      <w:sz w:val="16"/>
      <w:szCs w:val="16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FE17F9"/>
    <w:pPr>
      <w:keepNext/>
      <w:spacing w:line="600" w:lineRule="exact"/>
      <w:jc w:val="right"/>
      <w:outlineLvl w:val="0"/>
    </w:pPr>
    <w:rPr>
      <w:rFonts w:cs="Arial"/>
      <w:bCs/>
      <w:color w:val="A6A6A6"/>
      <w:kern w:val="44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17F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E17F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1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1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155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atenumber">
    <w:name w:val="Date &amp; number"/>
    <w:basedOn w:val="Normal"/>
    <w:link w:val="DatenumberCharChar"/>
    <w:uiPriority w:val="99"/>
    <w:rsid w:val="00891C90"/>
    <w:pPr>
      <w:spacing w:line="264" w:lineRule="auto"/>
      <w:jc w:val="right"/>
    </w:pPr>
  </w:style>
  <w:style w:type="character" w:customStyle="1" w:styleId="DatenumberCharChar">
    <w:name w:val="Date &amp; number Char Char"/>
    <w:basedOn w:val="DefaultParagraphFont"/>
    <w:link w:val="Datenumber"/>
    <w:uiPriority w:val="99"/>
    <w:locked/>
    <w:rsid w:val="00891C90"/>
    <w:rPr>
      <w:rFonts w:ascii="Microsoft Sans Serif" w:hAnsi="Microsoft Sans Serif" w:cs="Times New Roman"/>
      <w:sz w:val="24"/>
      <w:szCs w:val="24"/>
      <w:lang w:val="en-US" w:eastAsia="en-US" w:bidi="ar-SA"/>
    </w:rPr>
  </w:style>
  <w:style w:type="paragraph" w:customStyle="1" w:styleId="Columnheadings">
    <w:name w:val="Column headings"/>
    <w:basedOn w:val="Normal"/>
    <w:autoRedefine/>
    <w:uiPriority w:val="99"/>
    <w:rsid w:val="00FE17F9"/>
    <w:rPr>
      <w:b/>
      <w:color w:val="FFFFFF"/>
      <w:sz w:val="15"/>
      <w:szCs w:val="15"/>
    </w:rPr>
  </w:style>
  <w:style w:type="paragraph" w:customStyle="1" w:styleId="slogan">
    <w:name w:val="slogan"/>
    <w:basedOn w:val="Normal"/>
    <w:uiPriority w:val="99"/>
    <w:rsid w:val="006D4CC1"/>
    <w:rPr>
      <w:i/>
    </w:rPr>
  </w:style>
  <w:style w:type="paragraph" w:customStyle="1" w:styleId="Thankyou">
    <w:name w:val="Thank you"/>
    <w:basedOn w:val="Normal"/>
    <w:autoRedefine/>
    <w:uiPriority w:val="99"/>
    <w:rsid w:val="00FE17F9"/>
    <w:pPr>
      <w:spacing w:before="360" w:line="288" w:lineRule="auto"/>
      <w:jc w:val="center"/>
    </w:pPr>
    <w:rPr>
      <w:b/>
      <w:bCs/>
      <w:i/>
      <w:iCs/>
      <w:sz w:val="20"/>
      <w:szCs w:val="20"/>
    </w:rPr>
  </w:style>
  <w:style w:type="paragraph" w:customStyle="1" w:styleId="SmallType">
    <w:name w:val="Small Type"/>
    <w:basedOn w:val="Normal"/>
    <w:uiPriority w:val="99"/>
    <w:rsid w:val="00FE17F9"/>
    <w:pPr>
      <w:tabs>
        <w:tab w:val="right" w:leader="underscore" w:pos="9360"/>
      </w:tabs>
      <w:spacing w:after="120" w:line="264" w:lineRule="auto"/>
    </w:pPr>
    <w:rPr>
      <w:color w:val="7F7F7F"/>
      <w:spacing w:val="4"/>
      <w:szCs w:val="18"/>
    </w:rPr>
  </w:style>
  <w:style w:type="paragraph" w:customStyle="1" w:styleId="labels">
    <w:name w:val="labels"/>
    <w:basedOn w:val="Datenumber"/>
    <w:link w:val="labelsChar"/>
    <w:uiPriority w:val="99"/>
    <w:rsid w:val="00FE17F9"/>
    <w:rPr>
      <w:color w:val="7F7F7F"/>
    </w:rPr>
  </w:style>
  <w:style w:type="character" w:customStyle="1" w:styleId="labelsChar">
    <w:name w:val="labels Char"/>
    <w:basedOn w:val="DatenumberCharChar"/>
    <w:link w:val="labels"/>
    <w:uiPriority w:val="99"/>
    <w:locked/>
    <w:rsid w:val="00FE17F9"/>
    <w:rPr>
      <w:rFonts w:ascii="Microsoft Sans Serif" w:hAnsi="Microsoft Sans Serif" w:cs="Times New Roman"/>
      <w:color w:val="7F7F7F"/>
      <w:sz w:val="16"/>
      <w:szCs w:val="16"/>
      <w:lang w:val="en-US" w:eastAsia="en-US" w:bidi="ar-SA"/>
    </w:rPr>
  </w:style>
  <w:style w:type="paragraph" w:customStyle="1" w:styleId="Amount">
    <w:name w:val="Amount"/>
    <w:basedOn w:val="Normal"/>
    <w:uiPriority w:val="99"/>
    <w:rsid w:val="00CC43B9"/>
    <w:pPr>
      <w:jc w:val="right"/>
    </w:pPr>
  </w:style>
  <w:style w:type="paragraph" w:customStyle="1" w:styleId="leftalignedgraytext">
    <w:name w:val="left aligned gray text"/>
    <w:basedOn w:val="Normal"/>
    <w:uiPriority w:val="99"/>
    <w:rsid w:val="00FE17F9"/>
    <w:pPr>
      <w:spacing w:line="312" w:lineRule="auto"/>
    </w:pPr>
    <w:rPr>
      <w:color w:val="7F7F7F"/>
      <w:szCs w:val="20"/>
    </w:rPr>
  </w:style>
  <w:style w:type="paragraph" w:customStyle="1" w:styleId="rightalignedorangetext">
    <w:name w:val="right aligned orange text"/>
    <w:basedOn w:val="Normal"/>
    <w:link w:val="rightalignedorangetextChar"/>
    <w:uiPriority w:val="99"/>
    <w:rsid w:val="00FE17F9"/>
    <w:pPr>
      <w:spacing w:line="264" w:lineRule="auto"/>
      <w:jc w:val="right"/>
    </w:pPr>
    <w:rPr>
      <w:color w:val="984806"/>
    </w:rPr>
  </w:style>
  <w:style w:type="paragraph" w:customStyle="1" w:styleId="rightalignedgraytext">
    <w:name w:val="right aligned gray text"/>
    <w:basedOn w:val="leftalignedgraytext"/>
    <w:uiPriority w:val="99"/>
    <w:rsid w:val="00CC43B9"/>
    <w:pPr>
      <w:jc w:val="right"/>
    </w:pPr>
  </w:style>
  <w:style w:type="character" w:customStyle="1" w:styleId="rightalignedorangetextChar">
    <w:name w:val="right aligned orange text Char"/>
    <w:basedOn w:val="DefaultParagraphFont"/>
    <w:link w:val="rightalignedorangetext"/>
    <w:uiPriority w:val="99"/>
    <w:locked/>
    <w:rsid w:val="00FE17F9"/>
    <w:rPr>
      <w:rFonts w:ascii="Microsoft Sans Serif" w:hAnsi="Microsoft Sans Serif" w:cs="Times New Roman"/>
      <w:color w:val="984806"/>
      <w:sz w:val="16"/>
      <w:szCs w:val="16"/>
    </w:rPr>
  </w:style>
  <w:style w:type="table" w:styleId="TableGrid">
    <w:name w:val="Table Grid"/>
    <w:basedOn w:val="TableNormal"/>
    <w:uiPriority w:val="99"/>
    <w:rsid w:val="00F34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3401EA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01EA"/>
    <w:rPr>
      <w:rFonts w:ascii="Tahoma" w:hAnsi="Tahoma" w:cs="Tahoma"/>
      <w:color w:val="000000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E17F9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ichard%20brooks\Application%20Data\Microsoft\Templates\Rust_QuoteServ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2C10C-3F10-4E11-AE42-FE4E9656B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Rust_QuoteService</Template>
  <TotalTime>8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Quote</vt:lpstr>
    </vt:vector>
  </TitlesOfParts>
  <Company>Microsoft Corporation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</dc:title>
  <dc:creator>richard brooks</dc:creator>
  <cp:lastModifiedBy>Mike</cp:lastModifiedBy>
  <cp:revision>4</cp:revision>
  <cp:lastPrinted>2010-05-17T22:51:00Z</cp:lastPrinted>
  <dcterms:created xsi:type="dcterms:W3CDTF">2021-01-19T18:10:00Z</dcterms:created>
  <dcterms:modified xsi:type="dcterms:W3CDTF">2021-01-19T18:11:00Z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TC103862399990</vt:lpwstr>
  </property>
</Properties>
</file>