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AE688" w14:textId="77777777" w:rsidR="00CB36CC" w:rsidRDefault="00CB36CC" w:rsidP="00CB36CC">
      <w:pPr>
        <w:rPr>
          <w:rFonts w:ascii="Copperplate Gothic Bold" w:hAnsi="Copperplate Gothic Bold"/>
        </w:rPr>
      </w:pPr>
      <w:r w:rsidRPr="00AC4093">
        <w:rPr>
          <w:noProof/>
        </w:rPr>
        <w:drawing>
          <wp:inline distT="0" distB="0" distL="0" distR="0" wp14:anchorId="0DB687E3" wp14:editId="2E87C809">
            <wp:extent cx="897467" cy="839937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59534" cy="89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AA3A1" w14:textId="77777777" w:rsidR="00CB36CC" w:rsidRDefault="00CB36CC" w:rsidP="00CB36CC">
      <w:pPr>
        <w:rPr>
          <w:rFonts w:ascii="Copperplate Gothic Bold" w:hAnsi="Copperplate Gothic Bold"/>
        </w:rPr>
      </w:pPr>
      <w:r w:rsidRPr="008C30A5">
        <w:rPr>
          <w:rFonts w:ascii="Copperplate Gothic Bold" w:hAnsi="Copperplate Gothic Bold"/>
        </w:rPr>
        <w:t xml:space="preserve">New Mexico </w:t>
      </w:r>
    </w:p>
    <w:p w14:paraId="28F78296" w14:textId="3099E02D" w:rsidR="00820394" w:rsidRDefault="00CB36CC" w:rsidP="00820394">
      <w:r w:rsidRPr="008C30A5">
        <w:rPr>
          <w:rFonts w:ascii="Copperplate Gothic Bold" w:hAnsi="Copperplate Gothic Bold"/>
        </w:rPr>
        <w:t>Wrestling Hall of Fame</w:t>
      </w:r>
      <w:r w:rsidR="00820394">
        <w:rPr>
          <w:rFonts w:ascii="Copperplate Gothic Bold" w:hAnsi="Copperplate Gothic Bold"/>
        </w:rPr>
        <w:t xml:space="preserve">                                                               </w:t>
      </w:r>
      <w:r w:rsidR="00820394" w:rsidRPr="00820394">
        <w:t xml:space="preserve"> </w:t>
      </w:r>
      <w:r w:rsidR="004D3605">
        <w:t xml:space="preserve">February </w:t>
      </w:r>
      <w:r w:rsidR="00390928">
        <w:t>12</w:t>
      </w:r>
      <w:r w:rsidR="00820394">
        <w:t>, 2024</w:t>
      </w:r>
    </w:p>
    <w:p w14:paraId="4F4FE599" w14:textId="77777777" w:rsidR="00CB36CC" w:rsidRPr="008C30A5" w:rsidRDefault="00CB36CC" w:rsidP="00CB36CC">
      <w:pPr>
        <w:rPr>
          <w:rFonts w:ascii="Copperplate Gothic Bold" w:hAnsi="Copperplate Gothic Bold"/>
        </w:rPr>
      </w:pPr>
    </w:p>
    <w:p w14:paraId="62F872AE" w14:textId="77777777" w:rsidR="004A66D8" w:rsidRDefault="004A66D8" w:rsidP="00CB36CC"/>
    <w:p w14:paraId="7355732A" w14:textId="03106F3F" w:rsidR="00421327" w:rsidRDefault="005602A5" w:rsidP="00CB36CC">
      <w:r>
        <w:rPr>
          <w:b/>
          <w:bCs/>
        </w:rPr>
        <w:t xml:space="preserve">The New Mexico </w:t>
      </w:r>
      <w:r w:rsidR="00CB36CC" w:rsidRPr="00651581">
        <w:rPr>
          <w:b/>
          <w:bCs/>
        </w:rPr>
        <w:t>Wrestling Hall of Fame</w:t>
      </w:r>
      <w:r w:rsidR="001C1116">
        <w:t xml:space="preserve"> is seeking sponsors for our </w:t>
      </w:r>
      <w:r w:rsidR="00EF3554">
        <w:t>a</w:t>
      </w:r>
      <w:r w:rsidR="001C1116">
        <w:t xml:space="preserve">nnual </w:t>
      </w:r>
      <w:r w:rsidR="00EF3554">
        <w:t>i</w:t>
      </w:r>
      <w:r w:rsidR="001C1116">
        <w:t xml:space="preserve">nduction </w:t>
      </w:r>
      <w:r w:rsidR="00EF3554">
        <w:t>c</w:t>
      </w:r>
      <w:r w:rsidR="001C1116">
        <w:t>eremony</w:t>
      </w:r>
      <w:r w:rsidR="001002F3">
        <w:t xml:space="preserve"> in April</w:t>
      </w:r>
      <w:r w:rsidR="00E2121D">
        <w:t>.  The</w:t>
      </w:r>
      <w:r w:rsidR="00A45501">
        <w:t xml:space="preserve"> (NMWHOF) </w:t>
      </w:r>
      <w:r>
        <w:t xml:space="preserve">is a non-profit organization </w:t>
      </w:r>
      <w:r w:rsidR="002D248D">
        <w:t>(</w:t>
      </w:r>
      <w:r w:rsidR="00AF6101">
        <w:t>EIN-47-5009354)</w:t>
      </w:r>
      <w:r w:rsidR="00BD2BD6">
        <w:t xml:space="preserve"> </w:t>
      </w:r>
      <w:r>
        <w:t xml:space="preserve">that recognizes </w:t>
      </w:r>
      <w:r w:rsidR="002D0FE2">
        <w:t>individuals who have achieved excellence in the sport of wrestling</w:t>
      </w:r>
      <w:r w:rsidR="00A45501">
        <w:t xml:space="preserve">.  </w:t>
      </w:r>
      <w:r w:rsidR="00390928">
        <w:t>T</w:t>
      </w:r>
      <w:r w:rsidR="00E2121D">
        <w:t xml:space="preserve">he NMWHOF honors selected recipients with a </w:t>
      </w:r>
      <w:r w:rsidR="00EF3554">
        <w:t>c</w:t>
      </w:r>
      <w:r w:rsidR="00E2121D">
        <w:t xml:space="preserve">eremonial </w:t>
      </w:r>
      <w:r w:rsidR="00EF3554">
        <w:t>l</w:t>
      </w:r>
      <w:r w:rsidR="00E2121D">
        <w:t>uncheon</w:t>
      </w:r>
      <w:r w:rsidR="00A8046A">
        <w:t xml:space="preserve"> and presentation of their achievements.</w:t>
      </w:r>
      <w:r w:rsidR="00DC4D85">
        <w:t xml:space="preserve"> </w:t>
      </w:r>
      <w:r w:rsidR="00E433DC">
        <w:t xml:space="preserve">Funding </w:t>
      </w:r>
      <w:r w:rsidR="005D41F8">
        <w:t xml:space="preserve">for securing the venue, </w:t>
      </w:r>
      <w:r w:rsidR="00F7042F">
        <w:t xml:space="preserve">providing meals, and </w:t>
      </w:r>
      <w:r w:rsidR="00C45D20">
        <w:t xml:space="preserve">obtaining the awards is made by charging attendees a reasonable fee </w:t>
      </w:r>
      <w:r w:rsidR="00282BE9">
        <w:t>a</w:t>
      </w:r>
      <w:r w:rsidR="00421327">
        <w:t xml:space="preserve">nd </w:t>
      </w:r>
      <w:r w:rsidR="00E87B73">
        <w:t xml:space="preserve">through NMWHOF Board </w:t>
      </w:r>
      <w:r w:rsidR="00421327">
        <w:t>voluntary contributions</w:t>
      </w:r>
      <w:r w:rsidR="00A3274A">
        <w:t>.</w:t>
      </w:r>
    </w:p>
    <w:p w14:paraId="3EC2904E" w14:textId="77777777" w:rsidR="00421327" w:rsidRPr="00820394" w:rsidRDefault="00421327" w:rsidP="00CB36CC">
      <w:pPr>
        <w:rPr>
          <w:sz w:val="13"/>
          <w:szCs w:val="13"/>
        </w:rPr>
      </w:pPr>
    </w:p>
    <w:p w14:paraId="14929128" w14:textId="2C7441E3" w:rsidR="0036471D" w:rsidRDefault="00421327" w:rsidP="00CB36CC">
      <w:r>
        <w:t xml:space="preserve">Two years ago, the NMWHOF </w:t>
      </w:r>
      <w:r w:rsidR="00530B37">
        <w:t>included</w:t>
      </w:r>
      <w:r>
        <w:t xml:space="preserve"> the New Mexico High School Boys Dream Team and</w:t>
      </w:r>
      <w:r w:rsidR="00530B37">
        <w:t xml:space="preserve"> </w:t>
      </w:r>
      <w:r>
        <w:t>Girls State Champions</w:t>
      </w:r>
      <w:r w:rsidR="00EB760A">
        <w:t>.  R</w:t>
      </w:r>
      <w:r>
        <w:t>ecognition of their accomplishment</w:t>
      </w:r>
      <w:r w:rsidR="005900D6">
        <w:t xml:space="preserve"> </w:t>
      </w:r>
      <w:r w:rsidR="009E1641">
        <w:t>included</w:t>
      </w:r>
      <w:r>
        <w:t xml:space="preserve"> a plaque, shirt, and gratis meal to each recipient and their </w:t>
      </w:r>
      <w:r w:rsidR="00BE40CB">
        <w:t>guest</w:t>
      </w:r>
      <w:r>
        <w:t>.</w:t>
      </w:r>
      <w:r w:rsidR="00E87B73">
        <w:t xml:space="preserve"> </w:t>
      </w:r>
      <w:r w:rsidR="00530B37">
        <w:t xml:space="preserve">The banquet </w:t>
      </w:r>
      <w:r w:rsidR="00F60A55">
        <w:t>increased</w:t>
      </w:r>
      <w:r w:rsidR="00E87B73">
        <w:t xml:space="preserve"> from</w:t>
      </w:r>
      <w:r w:rsidR="00843536">
        <w:t xml:space="preserve"> approximately </w:t>
      </w:r>
      <w:r w:rsidR="00E87B73">
        <w:t xml:space="preserve">40 attendees to 190 in 2023.  </w:t>
      </w:r>
      <w:r w:rsidR="000E5244">
        <w:t xml:space="preserve">Honoring the additional </w:t>
      </w:r>
      <w:r w:rsidR="00A01503">
        <w:t xml:space="preserve">recipients </w:t>
      </w:r>
      <w:r w:rsidR="009D663B">
        <w:t>necessit</w:t>
      </w:r>
      <w:r w:rsidR="00D44B41">
        <w:t xml:space="preserve">ated </w:t>
      </w:r>
      <w:r w:rsidR="00E87B73">
        <w:t>a larger venue</w:t>
      </w:r>
      <w:r w:rsidR="002A5237">
        <w:t xml:space="preserve">, </w:t>
      </w:r>
      <w:r w:rsidR="00E87B73">
        <w:t>a</w:t>
      </w:r>
      <w:r w:rsidR="0069054D">
        <w:t>dditional awards</w:t>
      </w:r>
      <w:r w:rsidR="00665466">
        <w:t xml:space="preserve">, and </w:t>
      </w:r>
      <w:r w:rsidR="00CA21EF">
        <w:t>a</w:t>
      </w:r>
      <w:r w:rsidR="00B94563">
        <w:t xml:space="preserve">pproximately </w:t>
      </w:r>
      <w:r w:rsidR="00E87B73">
        <w:t xml:space="preserve">60 gratis meals </w:t>
      </w:r>
      <w:r w:rsidR="00C902F0">
        <w:t>which greatly increased our costs.</w:t>
      </w:r>
    </w:p>
    <w:p w14:paraId="4344D750" w14:textId="77777777" w:rsidR="0036471D" w:rsidRPr="009E01A7" w:rsidRDefault="0036471D" w:rsidP="00CB36CC">
      <w:pPr>
        <w:rPr>
          <w:sz w:val="10"/>
          <w:szCs w:val="10"/>
        </w:rPr>
      </w:pPr>
    </w:p>
    <w:p w14:paraId="59B1EAE1" w14:textId="77777777" w:rsidR="009A7E12" w:rsidRDefault="004B7439" w:rsidP="00CB36CC">
      <w:r>
        <w:t>T</w:t>
      </w:r>
      <w:r w:rsidR="00B354A6">
        <w:t>he NMWHOF</w:t>
      </w:r>
      <w:r w:rsidR="00D16B67">
        <w:t xml:space="preserve"> </w:t>
      </w:r>
      <w:r w:rsidR="00DA383E">
        <w:t>Board values recognition of N</w:t>
      </w:r>
      <w:r w:rsidR="00100111">
        <w:t xml:space="preserve">ew </w:t>
      </w:r>
      <w:r w:rsidR="00DA383E">
        <w:t>M</w:t>
      </w:r>
      <w:r w:rsidR="00100111">
        <w:t>exico</w:t>
      </w:r>
      <w:r w:rsidR="00DA383E">
        <w:t xml:space="preserve"> </w:t>
      </w:r>
      <w:r w:rsidR="00F02796">
        <w:t>Wrestling</w:t>
      </w:r>
      <w:r w:rsidR="00390194">
        <w:t xml:space="preserve">.  The </w:t>
      </w:r>
      <w:r w:rsidR="00ED016E">
        <w:t xml:space="preserve">acknowledgement and </w:t>
      </w:r>
      <w:r w:rsidR="00390194">
        <w:t xml:space="preserve">preservation of past </w:t>
      </w:r>
      <w:r w:rsidR="00197538">
        <w:t>accomplishments</w:t>
      </w:r>
      <w:r w:rsidR="00390194">
        <w:t xml:space="preserve"> </w:t>
      </w:r>
      <w:r w:rsidR="00EB69BD">
        <w:t xml:space="preserve">along with the </w:t>
      </w:r>
      <w:r w:rsidR="00653005">
        <w:t xml:space="preserve">presentation of High School State Champions </w:t>
      </w:r>
      <w:r w:rsidR="00D013FF">
        <w:t>goes far in validat</w:t>
      </w:r>
      <w:r w:rsidR="000B74A7">
        <w:t>ing</w:t>
      </w:r>
      <w:r w:rsidR="00D013FF">
        <w:t xml:space="preserve"> </w:t>
      </w:r>
      <w:r w:rsidR="00B666B4">
        <w:t>the sport of wrestling</w:t>
      </w:r>
      <w:r w:rsidR="00C74807">
        <w:t xml:space="preserve">.  It </w:t>
      </w:r>
      <w:r w:rsidR="001E6709">
        <w:t xml:space="preserve">also </w:t>
      </w:r>
      <w:r w:rsidR="008E2ACE">
        <w:t>b</w:t>
      </w:r>
      <w:r w:rsidR="00DF24BC">
        <w:t xml:space="preserve">rings an </w:t>
      </w:r>
      <w:r w:rsidR="00E7797D">
        <w:t>awareness of the historic excellence of</w:t>
      </w:r>
      <w:r w:rsidR="00E87B73">
        <w:t xml:space="preserve"> </w:t>
      </w:r>
      <w:r w:rsidR="00627440">
        <w:t>our Hall of Fame Inductees</w:t>
      </w:r>
      <w:r w:rsidR="001E6709">
        <w:t xml:space="preserve"> to our </w:t>
      </w:r>
      <w:r w:rsidR="00830A86">
        <w:t>younger generation of champions.</w:t>
      </w:r>
    </w:p>
    <w:p w14:paraId="693A7639" w14:textId="660B470F" w:rsidR="00AB4A57" w:rsidRPr="0041675D" w:rsidRDefault="00D05B5C" w:rsidP="00CB36CC">
      <w:pPr>
        <w:rPr>
          <w:sz w:val="10"/>
          <w:szCs w:val="10"/>
        </w:rPr>
      </w:pPr>
      <w:r>
        <w:t xml:space="preserve">  </w:t>
      </w:r>
    </w:p>
    <w:p w14:paraId="02C9FF2B" w14:textId="07275C6D" w:rsidR="00C24369" w:rsidRDefault="004D774B" w:rsidP="00704FB9">
      <w:r>
        <w:t xml:space="preserve">The rising cost </w:t>
      </w:r>
      <w:r w:rsidR="0019599B">
        <w:t>has forced us to explore othe</w:t>
      </w:r>
      <w:r w:rsidR="00AD25EC">
        <w:t>r</w:t>
      </w:r>
      <w:r w:rsidR="0019599B">
        <w:t xml:space="preserve"> revenue sources.  </w:t>
      </w:r>
      <w:r w:rsidR="006A3665">
        <w:t>T</w:t>
      </w:r>
      <w:r w:rsidR="00290FFD">
        <w:t xml:space="preserve">o keep this event </w:t>
      </w:r>
      <w:r w:rsidR="00035AC2">
        <w:t>affordable, the</w:t>
      </w:r>
      <w:r w:rsidR="00390C52">
        <w:t xml:space="preserve"> Board graciously requests your financi</w:t>
      </w:r>
      <w:r w:rsidR="00704FB9">
        <w:t>al assistance</w:t>
      </w:r>
      <w:r w:rsidR="00A10B77">
        <w:t xml:space="preserve"> to help us defray</w:t>
      </w:r>
      <w:r w:rsidR="00F67614">
        <w:t xml:space="preserve"> the cost.</w:t>
      </w:r>
      <w:r w:rsidR="00C24369">
        <w:t xml:space="preserve">  </w:t>
      </w:r>
      <w:r w:rsidR="00DB2784">
        <w:t xml:space="preserve">Any amount of your </w:t>
      </w:r>
      <w:r w:rsidR="00E67D27">
        <w:t>generosity</w:t>
      </w:r>
      <w:r w:rsidR="00DB2784">
        <w:t xml:space="preserve"> will be</w:t>
      </w:r>
      <w:r w:rsidR="00F84024">
        <w:t xml:space="preserve"> immensely</w:t>
      </w:r>
      <w:r w:rsidR="00DB2784">
        <w:t xml:space="preserve"> </w:t>
      </w:r>
      <w:r w:rsidR="00B3485B">
        <w:t xml:space="preserve">appreciated.  </w:t>
      </w:r>
    </w:p>
    <w:p w14:paraId="33D76585" w14:textId="77777777" w:rsidR="004F5ADF" w:rsidRPr="0041675D" w:rsidRDefault="004F5ADF" w:rsidP="00704FB9">
      <w:pPr>
        <w:rPr>
          <w:sz w:val="10"/>
          <w:szCs w:val="10"/>
        </w:rPr>
      </w:pPr>
    </w:p>
    <w:p w14:paraId="21ED6291" w14:textId="1BE3C906" w:rsidR="00DF0D54" w:rsidRDefault="00FB410B" w:rsidP="00704FB9">
      <w:pPr>
        <w:rPr>
          <w:sz w:val="10"/>
          <w:szCs w:val="10"/>
        </w:rPr>
      </w:pPr>
      <w:r>
        <w:t xml:space="preserve">Our Induction Luncheon Banquet is scheduled for 1:00 pm, April 21, 2024, at the Sheraton Uptown in Albuquerque.  </w:t>
      </w:r>
      <w:r w:rsidR="0075078E">
        <w:t>As a banquet sponsor</w:t>
      </w:r>
      <w:r w:rsidR="00035AC2">
        <w:t xml:space="preserve">, you will </w:t>
      </w:r>
      <w:r w:rsidR="00D04F72">
        <w:t>be recognized</w:t>
      </w:r>
      <w:r w:rsidR="00035AC2">
        <w:t xml:space="preserve"> as follows:</w:t>
      </w:r>
      <w:r w:rsidR="00B3485B">
        <w:t xml:space="preserve"> </w:t>
      </w:r>
    </w:p>
    <w:p w14:paraId="56887367" w14:textId="0EB3C731" w:rsidR="008F66CC" w:rsidRPr="00DF0D54" w:rsidRDefault="00705C69" w:rsidP="00704FB9">
      <w:pPr>
        <w:rPr>
          <w:sz w:val="10"/>
          <w:szCs w:val="10"/>
        </w:rPr>
      </w:pPr>
      <w:r>
        <w:tab/>
      </w:r>
    </w:p>
    <w:p w14:paraId="5175C078" w14:textId="577B587F" w:rsidR="0013423E" w:rsidRDefault="001616D8" w:rsidP="00704FB9">
      <w:r>
        <w:t>$100</w:t>
      </w:r>
      <w:r w:rsidR="00C24369">
        <w:t>-</w:t>
      </w:r>
      <w:r w:rsidR="00230460">
        <w:t>Sponsor C</w:t>
      </w:r>
      <w:r w:rsidR="00C24369">
        <w:t>ertificate</w:t>
      </w:r>
      <w:r>
        <w:tab/>
      </w:r>
    </w:p>
    <w:p w14:paraId="404BE137" w14:textId="08A295A8" w:rsidR="00A7750B" w:rsidRDefault="001A6ABA" w:rsidP="00704FB9">
      <w:r>
        <w:t>$200</w:t>
      </w:r>
      <w:r w:rsidR="00116DA9">
        <w:t>-</w:t>
      </w:r>
      <w:r w:rsidR="00395707">
        <w:t xml:space="preserve">Silver </w:t>
      </w:r>
      <w:r w:rsidR="00B149F5">
        <w:t xml:space="preserve">Sponsor </w:t>
      </w:r>
      <w:r w:rsidR="00116DA9">
        <w:t>Certificate</w:t>
      </w:r>
      <w:r w:rsidR="00D45226">
        <w:t>, 2 banquet</w:t>
      </w:r>
      <w:r w:rsidR="00201D74">
        <w:t xml:space="preserve"> tickets</w:t>
      </w:r>
      <w:r w:rsidR="001C418E">
        <w:t xml:space="preserve">   </w:t>
      </w:r>
      <w:r w:rsidR="000C5B2F">
        <w:t xml:space="preserve">       </w:t>
      </w:r>
    </w:p>
    <w:p w14:paraId="774B4E7F" w14:textId="4C57D835" w:rsidR="000C5B2F" w:rsidRDefault="00897167" w:rsidP="00704FB9">
      <w:r>
        <w:t>$500-</w:t>
      </w:r>
      <w:r w:rsidR="002D4CBB">
        <w:t xml:space="preserve">Gold </w:t>
      </w:r>
      <w:r w:rsidR="00B149F5">
        <w:t xml:space="preserve">Sponsor </w:t>
      </w:r>
      <w:r w:rsidR="002D4CBB">
        <w:t>Certificate</w:t>
      </w:r>
      <w:r w:rsidR="001C418E">
        <w:t xml:space="preserve">, </w:t>
      </w:r>
      <w:r w:rsidR="000A4B6C">
        <w:t>2</w:t>
      </w:r>
      <w:r w:rsidR="001C418E">
        <w:t xml:space="preserve"> banquet ticke</w:t>
      </w:r>
      <w:r w:rsidR="000C5B2F">
        <w:t>ts</w:t>
      </w:r>
    </w:p>
    <w:p w14:paraId="0AC7F481" w14:textId="5C3E683A" w:rsidR="00A7750B" w:rsidRDefault="00395707" w:rsidP="00704FB9">
      <w:r>
        <w:t xml:space="preserve">$1000-Platinum </w:t>
      </w:r>
      <w:r w:rsidR="00B149F5">
        <w:t xml:space="preserve">Sponsor </w:t>
      </w:r>
      <w:r>
        <w:t>Certificate</w:t>
      </w:r>
      <w:r w:rsidR="0091590F">
        <w:t xml:space="preserve">, </w:t>
      </w:r>
      <w:r w:rsidR="00074575">
        <w:t>4 banquet tickets</w:t>
      </w:r>
      <w:r w:rsidR="000C5B2F">
        <w:t xml:space="preserve">      </w:t>
      </w:r>
      <w:r w:rsidR="00074575">
        <w:t xml:space="preserve"> </w:t>
      </w:r>
    </w:p>
    <w:p w14:paraId="1F11AC0A" w14:textId="5417AA24" w:rsidR="004F5ADF" w:rsidRPr="00B77818" w:rsidRDefault="004F5ADF" w:rsidP="00704FB9">
      <w:r>
        <w:t xml:space="preserve">$2000-Diamond </w:t>
      </w:r>
      <w:r w:rsidR="00B149F5">
        <w:t xml:space="preserve">Sponsor </w:t>
      </w:r>
      <w:r>
        <w:t xml:space="preserve">Certificate </w:t>
      </w:r>
      <w:r w:rsidR="00152EC8">
        <w:t>and Banquet Table</w:t>
      </w:r>
      <w:r w:rsidR="00A7750B">
        <w:t xml:space="preserve"> for 10</w:t>
      </w:r>
    </w:p>
    <w:p w14:paraId="270D5FC5" w14:textId="77777777" w:rsidR="00DF0D54" w:rsidRPr="00014552" w:rsidRDefault="00DF0D54" w:rsidP="00CB36CC">
      <w:pPr>
        <w:jc w:val="both"/>
        <w:rPr>
          <w:sz w:val="10"/>
          <w:szCs w:val="10"/>
        </w:rPr>
      </w:pPr>
    </w:p>
    <w:p w14:paraId="012B4809" w14:textId="05B85DE8" w:rsidR="00CB36CC" w:rsidRDefault="00CB36CC" w:rsidP="00CB36CC">
      <w:r>
        <w:t>Thank you,</w:t>
      </w:r>
      <w:r w:rsidR="00123B11">
        <w:t xml:space="preserve"> </w:t>
      </w:r>
    </w:p>
    <w:p w14:paraId="4E672747" w14:textId="77777777" w:rsidR="00820394" w:rsidRPr="00820394" w:rsidRDefault="00820394" w:rsidP="00CB36CC">
      <w:pPr>
        <w:rPr>
          <w:sz w:val="10"/>
          <w:szCs w:val="10"/>
        </w:rPr>
      </w:pPr>
    </w:p>
    <w:p w14:paraId="74772276" w14:textId="665AB0A6" w:rsidR="00CB36CC" w:rsidRDefault="00CB36CC" w:rsidP="00CB36CC">
      <w:pPr>
        <w:rPr>
          <w:rFonts w:ascii="Lucida Handwriting" w:hAnsi="Lucida Handwriting" w:cs="Apple Chancery"/>
        </w:rPr>
      </w:pPr>
      <w:r>
        <w:rPr>
          <w:rFonts w:ascii="Lucida Handwriting" w:hAnsi="Lucida Handwriting" w:cs="Apple Chancery"/>
        </w:rPr>
        <w:t>David Luna</w:t>
      </w:r>
    </w:p>
    <w:p w14:paraId="4037B2B0" w14:textId="77777777" w:rsidR="00820394" w:rsidRPr="00820394" w:rsidRDefault="00820394" w:rsidP="00CB36CC">
      <w:pPr>
        <w:rPr>
          <w:rFonts w:ascii="Lucida Handwriting" w:hAnsi="Lucida Handwriting" w:cs="Apple Chancery"/>
          <w:sz w:val="10"/>
          <w:szCs w:val="10"/>
        </w:rPr>
      </w:pPr>
    </w:p>
    <w:p w14:paraId="104DA4C3" w14:textId="7F2EB3FD" w:rsidR="00345329" w:rsidRDefault="00CB36CC">
      <w:r>
        <w:t>Chairman</w:t>
      </w:r>
      <w:r w:rsidR="00820394">
        <w:t xml:space="preserve">, </w:t>
      </w:r>
      <w:r>
        <w:t>New Mexico Wrestling Hall of Fame</w:t>
      </w:r>
    </w:p>
    <w:p w14:paraId="7F51BEF0" w14:textId="144B381A" w:rsidR="00FB410B" w:rsidRDefault="00FB410B">
      <w:r>
        <w:t>2032 Cassi</w:t>
      </w:r>
      <w:r w:rsidR="00DF4746">
        <w:t>dy Drive</w:t>
      </w:r>
    </w:p>
    <w:p w14:paraId="28C0A1CB" w14:textId="6BDE5B77" w:rsidR="00DF4746" w:rsidRDefault="00DF4746">
      <w:r>
        <w:t>Las, Vegas, NM  87701</w:t>
      </w:r>
    </w:p>
    <w:p w14:paraId="0FEF5ED9" w14:textId="3DBBE6EC" w:rsidR="00820394" w:rsidRDefault="00820394">
      <w:r>
        <w:t>(505) 429-4055</w:t>
      </w:r>
    </w:p>
    <w:p w14:paraId="6C96C8DE" w14:textId="15855158" w:rsidR="00820394" w:rsidRDefault="00820394">
      <w:r>
        <w:t>dluna57@hotmail.com</w:t>
      </w:r>
    </w:p>
    <w:sectPr w:rsidR="00820394" w:rsidSect="00E14E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2A5"/>
    <w:rsid w:val="00000808"/>
    <w:rsid w:val="00012143"/>
    <w:rsid w:val="00014552"/>
    <w:rsid w:val="00035AC2"/>
    <w:rsid w:val="00040586"/>
    <w:rsid w:val="00074575"/>
    <w:rsid w:val="00074A8D"/>
    <w:rsid w:val="00076F18"/>
    <w:rsid w:val="00082478"/>
    <w:rsid w:val="000A4B6C"/>
    <w:rsid w:val="000B74A7"/>
    <w:rsid w:val="000C5B2F"/>
    <w:rsid w:val="000E14C7"/>
    <w:rsid w:val="000E5244"/>
    <w:rsid w:val="00100111"/>
    <w:rsid w:val="001002F3"/>
    <w:rsid w:val="00116DA9"/>
    <w:rsid w:val="001220AD"/>
    <w:rsid w:val="00123B11"/>
    <w:rsid w:val="00127DD2"/>
    <w:rsid w:val="0013423E"/>
    <w:rsid w:val="001442B5"/>
    <w:rsid w:val="00147D54"/>
    <w:rsid w:val="00152EC8"/>
    <w:rsid w:val="001564C7"/>
    <w:rsid w:val="001616D8"/>
    <w:rsid w:val="0019599B"/>
    <w:rsid w:val="00197538"/>
    <w:rsid w:val="001A20CB"/>
    <w:rsid w:val="001A6ABA"/>
    <w:rsid w:val="001C1116"/>
    <w:rsid w:val="001C418E"/>
    <w:rsid w:val="001C448B"/>
    <w:rsid w:val="001C7368"/>
    <w:rsid w:val="001D14EC"/>
    <w:rsid w:val="001E6709"/>
    <w:rsid w:val="001E6C1D"/>
    <w:rsid w:val="00201D74"/>
    <w:rsid w:val="002209AC"/>
    <w:rsid w:val="00230460"/>
    <w:rsid w:val="00261625"/>
    <w:rsid w:val="00262033"/>
    <w:rsid w:val="00262BBE"/>
    <w:rsid w:val="0027183D"/>
    <w:rsid w:val="00282BE9"/>
    <w:rsid w:val="00283DE3"/>
    <w:rsid w:val="00290FFD"/>
    <w:rsid w:val="002A5237"/>
    <w:rsid w:val="002D0FE2"/>
    <w:rsid w:val="002D248D"/>
    <w:rsid w:val="002D3E2F"/>
    <w:rsid w:val="002D4CBB"/>
    <w:rsid w:val="002D7D95"/>
    <w:rsid w:val="002E679D"/>
    <w:rsid w:val="00344E77"/>
    <w:rsid w:val="00345329"/>
    <w:rsid w:val="00347FBE"/>
    <w:rsid w:val="0036471D"/>
    <w:rsid w:val="00390194"/>
    <w:rsid w:val="00390928"/>
    <w:rsid w:val="00390C52"/>
    <w:rsid w:val="00395707"/>
    <w:rsid w:val="003B2E59"/>
    <w:rsid w:val="003B6C48"/>
    <w:rsid w:val="003F303E"/>
    <w:rsid w:val="003F78E9"/>
    <w:rsid w:val="0041675D"/>
    <w:rsid w:val="00421327"/>
    <w:rsid w:val="0042719D"/>
    <w:rsid w:val="00483651"/>
    <w:rsid w:val="004A66D8"/>
    <w:rsid w:val="004B7439"/>
    <w:rsid w:val="004D3605"/>
    <w:rsid w:val="004D774B"/>
    <w:rsid w:val="004E7598"/>
    <w:rsid w:val="004F5ADF"/>
    <w:rsid w:val="00510BF6"/>
    <w:rsid w:val="00512E56"/>
    <w:rsid w:val="00530B37"/>
    <w:rsid w:val="00553DBE"/>
    <w:rsid w:val="005602A5"/>
    <w:rsid w:val="00560C69"/>
    <w:rsid w:val="005900D6"/>
    <w:rsid w:val="005A29D6"/>
    <w:rsid w:val="005D41F8"/>
    <w:rsid w:val="005F303B"/>
    <w:rsid w:val="00627440"/>
    <w:rsid w:val="00653005"/>
    <w:rsid w:val="00665466"/>
    <w:rsid w:val="0069054D"/>
    <w:rsid w:val="006959A2"/>
    <w:rsid w:val="006A3665"/>
    <w:rsid w:val="006B30B6"/>
    <w:rsid w:val="006B4EEA"/>
    <w:rsid w:val="006E54F1"/>
    <w:rsid w:val="006F2D79"/>
    <w:rsid w:val="00704FB9"/>
    <w:rsid w:val="00705C69"/>
    <w:rsid w:val="0075078E"/>
    <w:rsid w:val="00790787"/>
    <w:rsid w:val="007A6171"/>
    <w:rsid w:val="007A6309"/>
    <w:rsid w:val="007F65C7"/>
    <w:rsid w:val="00820394"/>
    <w:rsid w:val="00830A86"/>
    <w:rsid w:val="00843536"/>
    <w:rsid w:val="008737AD"/>
    <w:rsid w:val="00876457"/>
    <w:rsid w:val="00887D91"/>
    <w:rsid w:val="00897167"/>
    <w:rsid w:val="008E03FE"/>
    <w:rsid w:val="008E2ACE"/>
    <w:rsid w:val="008F0E62"/>
    <w:rsid w:val="008F66CC"/>
    <w:rsid w:val="0091590F"/>
    <w:rsid w:val="00967654"/>
    <w:rsid w:val="009A7E12"/>
    <w:rsid w:val="009B6AE5"/>
    <w:rsid w:val="009B7430"/>
    <w:rsid w:val="009D3815"/>
    <w:rsid w:val="009D47EC"/>
    <w:rsid w:val="009D663B"/>
    <w:rsid w:val="009E01A7"/>
    <w:rsid w:val="009E1641"/>
    <w:rsid w:val="009F6C64"/>
    <w:rsid w:val="00A01503"/>
    <w:rsid w:val="00A10B77"/>
    <w:rsid w:val="00A2576F"/>
    <w:rsid w:val="00A3274A"/>
    <w:rsid w:val="00A32791"/>
    <w:rsid w:val="00A45501"/>
    <w:rsid w:val="00A618FE"/>
    <w:rsid w:val="00A74681"/>
    <w:rsid w:val="00A7750B"/>
    <w:rsid w:val="00A8046A"/>
    <w:rsid w:val="00AA31A3"/>
    <w:rsid w:val="00AB4A57"/>
    <w:rsid w:val="00AD25EC"/>
    <w:rsid w:val="00AF6101"/>
    <w:rsid w:val="00B149F5"/>
    <w:rsid w:val="00B3485B"/>
    <w:rsid w:val="00B354A6"/>
    <w:rsid w:val="00B427F4"/>
    <w:rsid w:val="00B50FF7"/>
    <w:rsid w:val="00B5747C"/>
    <w:rsid w:val="00B61C81"/>
    <w:rsid w:val="00B666B4"/>
    <w:rsid w:val="00B740F5"/>
    <w:rsid w:val="00B77818"/>
    <w:rsid w:val="00B94563"/>
    <w:rsid w:val="00BB6969"/>
    <w:rsid w:val="00BB79F9"/>
    <w:rsid w:val="00BD2BD6"/>
    <w:rsid w:val="00BE40CB"/>
    <w:rsid w:val="00BF2C05"/>
    <w:rsid w:val="00BF5D15"/>
    <w:rsid w:val="00C03403"/>
    <w:rsid w:val="00C15C97"/>
    <w:rsid w:val="00C24369"/>
    <w:rsid w:val="00C451BE"/>
    <w:rsid w:val="00C45D20"/>
    <w:rsid w:val="00C57202"/>
    <w:rsid w:val="00C70BC4"/>
    <w:rsid w:val="00C74807"/>
    <w:rsid w:val="00C77A00"/>
    <w:rsid w:val="00C902F0"/>
    <w:rsid w:val="00CA02C0"/>
    <w:rsid w:val="00CA21EF"/>
    <w:rsid w:val="00CB36CC"/>
    <w:rsid w:val="00CF7572"/>
    <w:rsid w:val="00D013FF"/>
    <w:rsid w:val="00D04F72"/>
    <w:rsid w:val="00D05B5C"/>
    <w:rsid w:val="00D12397"/>
    <w:rsid w:val="00D16B67"/>
    <w:rsid w:val="00D44B41"/>
    <w:rsid w:val="00D45226"/>
    <w:rsid w:val="00D57B73"/>
    <w:rsid w:val="00D924D0"/>
    <w:rsid w:val="00DA383E"/>
    <w:rsid w:val="00DB2784"/>
    <w:rsid w:val="00DC4D85"/>
    <w:rsid w:val="00DF0D54"/>
    <w:rsid w:val="00DF24BC"/>
    <w:rsid w:val="00DF4746"/>
    <w:rsid w:val="00E11CA2"/>
    <w:rsid w:val="00E13523"/>
    <w:rsid w:val="00E14EF4"/>
    <w:rsid w:val="00E2121D"/>
    <w:rsid w:val="00E433DC"/>
    <w:rsid w:val="00E43EF9"/>
    <w:rsid w:val="00E67D27"/>
    <w:rsid w:val="00E7797D"/>
    <w:rsid w:val="00E87B73"/>
    <w:rsid w:val="00E94C57"/>
    <w:rsid w:val="00EA21B9"/>
    <w:rsid w:val="00EA2C5C"/>
    <w:rsid w:val="00EA7558"/>
    <w:rsid w:val="00EB69BD"/>
    <w:rsid w:val="00EB760A"/>
    <w:rsid w:val="00ED016E"/>
    <w:rsid w:val="00ED34A9"/>
    <w:rsid w:val="00EE1501"/>
    <w:rsid w:val="00EE32C6"/>
    <w:rsid w:val="00EE46EF"/>
    <w:rsid w:val="00EF3554"/>
    <w:rsid w:val="00F02796"/>
    <w:rsid w:val="00F15524"/>
    <w:rsid w:val="00F220CE"/>
    <w:rsid w:val="00F2620F"/>
    <w:rsid w:val="00F37453"/>
    <w:rsid w:val="00F60A55"/>
    <w:rsid w:val="00F67614"/>
    <w:rsid w:val="00F7042F"/>
    <w:rsid w:val="00F84024"/>
    <w:rsid w:val="00FB410B"/>
    <w:rsid w:val="00FD1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DBA9AA"/>
  <w15:chartTrackingRefBased/>
  <w15:docId w15:val="{3F2E34C5-A9A7-0740-80B0-2963A8FFD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6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laineluna/Downloads/Wrestling%20Hall%20of%20Fame%20AGriego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Wrestling Hall of Fame AGriego2023.dotx</Template>
  <TotalTime>2</TotalTime>
  <Pages>1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Atom Mardi Vigil</cp:lastModifiedBy>
  <cp:revision>2</cp:revision>
  <cp:lastPrinted>2024-02-23T16:47:00Z</cp:lastPrinted>
  <dcterms:created xsi:type="dcterms:W3CDTF">2024-02-27T13:12:00Z</dcterms:created>
  <dcterms:modified xsi:type="dcterms:W3CDTF">2024-02-27T13:12:00Z</dcterms:modified>
</cp:coreProperties>
</file>